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86CFB" w14:textId="44E58C7E" w:rsidR="004C0E8E" w:rsidRDefault="000455E8" w:rsidP="00C72E2C">
      <w:r>
        <w:rPr>
          <w:noProof/>
        </w:rPr>
        <w:drawing>
          <wp:anchor distT="0" distB="0" distL="114300" distR="114300" simplePos="0" relativeHeight="251872261" behindDoc="0" locked="0" layoutInCell="1" allowOverlap="1" wp14:anchorId="2C2B2E87" wp14:editId="313B616A">
            <wp:simplePos x="0" y="0"/>
            <wp:positionH relativeFrom="page">
              <wp:posOffset>6106160</wp:posOffset>
            </wp:positionH>
            <wp:positionV relativeFrom="page">
              <wp:posOffset>6751411</wp:posOffset>
            </wp:positionV>
            <wp:extent cx="376555" cy="394970"/>
            <wp:effectExtent l="0" t="0" r="4445" b="1143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duotone>
                        <a:schemeClr val="accent4">
                          <a:shade val="45000"/>
                          <a:satMod val="135000"/>
                        </a:schemeClr>
                        <a:prstClr val="white"/>
                      </a:duotone>
                      <a:extLst>
                        <a:ext uri="{BEBA8EAE-BF5A-486C-A8C5-ECC9F3942E4B}">
                          <a14:imgProps xmlns:a14="http://schemas.microsoft.com/office/drawing/2010/main">
                            <a14:imgLayer r:embed="rId9">
                              <a14:imgEffect>
                                <a14:backgroundRemoval t="836" b="100000" l="0" r="100000">
                                  <a14:foregroundMark x1="14912" y1="3177" x2="14912" y2="3177"/>
                                  <a14:foregroundMark x1="34386" y1="2676" x2="35614" y2="34615"/>
                                  <a14:foregroundMark x1="55965" y1="24916" x2="4035" y2="42642"/>
                                  <a14:foregroundMark x1="83333" y1="35953" x2="54561" y2="11538"/>
                                  <a14:foregroundMark x1="51930" y1="59365" x2="51930" y2="59365"/>
                                  <a14:foregroundMark x1="51930" y1="54348" x2="52456" y2="84281"/>
                                  <a14:foregroundMark x1="8772" y1="49833" x2="8421" y2="86789"/>
                                  <a14:foregroundMark x1="26491" y1="80936" x2="26491" y2="80936"/>
                                  <a14:foregroundMark x1="60877" y1="56020" x2="74912" y2="55184"/>
                                  <a14:foregroundMark x1="78947" y1="55184" x2="80175" y2="93478"/>
                                  <a14:foregroundMark x1="11930" y1="97324" x2="90702" y2="98161"/>
                                  <a14:backgroundMark x1="44912" y1="61538" x2="44912" y2="61538"/>
                                  <a14:backgroundMark x1="48421" y1="53512" x2="47544" y2="85452"/>
                                  <a14:backgroundMark x1="14912" y1="52341" x2="11404" y2="91806"/>
                                  <a14:backgroundMark x1="34737" y1="72910" x2="34737" y2="72910"/>
                                  <a14:backgroundMark x1="23333" y1="74916" x2="23333" y2="74916"/>
                                  <a14:backgroundMark x1="24211" y1="66555" x2="24211" y2="66555"/>
                                  <a14:backgroundMark x1="37895" y1="64047" x2="37895" y2="64047"/>
                                  <a14:backgroundMark x1="66140" y1="69064" x2="64386" y2="87625"/>
                                  <a14:backgroundMark x1="67368" y1="51003" x2="67368" y2="51003"/>
                                  <a14:backgroundMark x1="85439" y1="53512" x2="86316" y2="84615"/>
                                  <a14:backgroundMark x1="18947" y1="9532" x2="28596" y2="15719"/>
                                </a14:backgroundRemoval>
                              </a14:imgEffect>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376555" cy="3949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E3C40">
        <w:rPr>
          <w:noProof/>
        </w:rPr>
        <w:drawing>
          <wp:anchor distT="0" distB="0" distL="114300" distR="114300" simplePos="0" relativeHeight="251877381" behindDoc="0" locked="0" layoutInCell="1" allowOverlap="1" wp14:anchorId="1FBE72DC" wp14:editId="38C5DB42">
            <wp:simplePos x="0" y="0"/>
            <wp:positionH relativeFrom="page">
              <wp:posOffset>6068060</wp:posOffset>
            </wp:positionH>
            <wp:positionV relativeFrom="page">
              <wp:posOffset>5527040</wp:posOffset>
            </wp:positionV>
            <wp:extent cx="428625" cy="492760"/>
            <wp:effectExtent l="0" t="0" r="3175" b="0"/>
            <wp:wrapThrough wrapText="bothSides">
              <wp:wrapPolygon edited="0">
                <wp:start x="3840" y="0"/>
                <wp:lineTo x="0" y="5567"/>
                <wp:lineTo x="0" y="10021"/>
                <wp:lineTo x="5120" y="17814"/>
                <wp:lineTo x="3840" y="20041"/>
                <wp:lineTo x="16640" y="20041"/>
                <wp:lineTo x="15360" y="17814"/>
                <wp:lineTo x="20480" y="10021"/>
                <wp:lineTo x="20480" y="1113"/>
                <wp:lineTo x="14080" y="0"/>
                <wp:lineTo x="3840" y="0"/>
              </wp:wrapPolygon>
            </wp:wrapThrough>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862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85C">
        <w:rPr>
          <w:noProof/>
        </w:rPr>
        <w:drawing>
          <wp:anchor distT="0" distB="0" distL="114300" distR="114300" simplePos="0" relativeHeight="251780101" behindDoc="0" locked="0" layoutInCell="1" allowOverlap="1" wp14:anchorId="70A26EC3" wp14:editId="4B982B5A">
            <wp:simplePos x="0" y="0"/>
            <wp:positionH relativeFrom="page">
              <wp:posOffset>6106160</wp:posOffset>
            </wp:positionH>
            <wp:positionV relativeFrom="page">
              <wp:posOffset>3818255</wp:posOffset>
            </wp:positionV>
            <wp:extent cx="530860" cy="535305"/>
            <wp:effectExtent l="0" t="0" r="254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a:duotone>
                        <a:schemeClr val="accent4">
                          <a:shade val="45000"/>
                          <a:satMod val="135000"/>
                        </a:schemeClr>
                        <a:prstClr val="white"/>
                      </a:duotone>
                      <a:extLst>
                        <a:ext uri="{BEBA8EAE-BF5A-486C-A8C5-ECC9F3942E4B}">
                          <a14:imgProps xmlns:a14="http://schemas.microsoft.com/office/drawing/2010/main">
                            <a14:imgLayer r:embed="rId13">
                              <a14:imgEffect>
                                <a14:backgroundRemoval t="24706" b="91765" l="14724" r="84049"/>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14372" t="24041" r="15068" b="7619"/>
                    <a:stretch/>
                  </pic:blipFill>
                  <pic:spPr bwMode="auto">
                    <a:xfrm>
                      <a:off x="0" y="0"/>
                      <a:ext cx="530860" cy="5353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385C">
        <w:rPr>
          <w:noProof/>
        </w:rPr>
        <w:drawing>
          <wp:anchor distT="0" distB="0" distL="114300" distR="114300" simplePos="0" relativeHeight="251757573" behindDoc="0" locked="0" layoutInCell="1" allowOverlap="1" wp14:anchorId="0A21AD8B" wp14:editId="44C78D53">
            <wp:simplePos x="0" y="0"/>
            <wp:positionH relativeFrom="page">
              <wp:posOffset>6087012</wp:posOffset>
            </wp:positionH>
            <wp:positionV relativeFrom="page">
              <wp:posOffset>6146165</wp:posOffset>
            </wp:positionV>
            <wp:extent cx="486410" cy="501015"/>
            <wp:effectExtent l="0" t="0" r="0" b="698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6410" cy="5010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385C">
        <w:rPr>
          <w:noProof/>
        </w:rPr>
        <w:drawing>
          <wp:anchor distT="0" distB="0" distL="114300" distR="114300" simplePos="0" relativeHeight="251774981" behindDoc="0" locked="0" layoutInCell="1" allowOverlap="1" wp14:anchorId="63B80732" wp14:editId="07E599CA">
            <wp:simplePos x="0" y="0"/>
            <wp:positionH relativeFrom="page">
              <wp:posOffset>6088917</wp:posOffset>
            </wp:positionH>
            <wp:positionV relativeFrom="page">
              <wp:posOffset>5003165</wp:posOffset>
            </wp:positionV>
            <wp:extent cx="404495" cy="404495"/>
            <wp:effectExtent l="0" t="0" r="1905" b="190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r:embed="rId16">
                      <a:duotone>
                        <a:schemeClr val="accent1">
                          <a:shade val="45000"/>
                          <a:satMod val="135000"/>
                        </a:schemeClr>
                        <a:prstClr val="white"/>
                      </a:duotone>
                      <a:alphaModFix/>
                      <a:extLst>
                        <a:ext uri="{BEBA8EAE-BF5A-486C-A8C5-ECC9F3942E4B}">
                          <a14:imgProps xmlns:a14="http://schemas.microsoft.com/office/drawing/2010/main">
                            <a14:imgLayer r:embed="rId17">
                              <a14:imgEffect>
                                <a14:backgroundRemoval t="0" b="100000" l="595" r="100000">
                                  <a14:foregroundMark x1="20238" y1="15476" x2="20238" y2="15476"/>
                                </a14:backgroundRemoval>
                              </a14:imgEffect>
                              <a14:imgEffect>
                                <a14:colorTemperature colorTemp="6283"/>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385C">
        <w:rPr>
          <w:noProof/>
        </w:rPr>
        <w:drawing>
          <wp:anchor distT="0" distB="0" distL="114300" distR="114300" simplePos="0" relativeHeight="251814917" behindDoc="0" locked="0" layoutInCell="1" allowOverlap="1" wp14:anchorId="56F42AF3" wp14:editId="7FC30F22">
            <wp:simplePos x="0" y="0"/>
            <wp:positionH relativeFrom="page">
              <wp:posOffset>6015892</wp:posOffset>
            </wp:positionH>
            <wp:positionV relativeFrom="page">
              <wp:posOffset>4358005</wp:posOffset>
            </wp:positionV>
            <wp:extent cx="582930" cy="582930"/>
            <wp:effectExtent l="0" t="0" r="1270" b="127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duotone>
                        <a:schemeClr val="bg2">
                          <a:shade val="45000"/>
                          <a:satMod val="135000"/>
                        </a:schemeClr>
                        <a:prstClr val="white"/>
                      </a:duotone>
                      <a:extLst>
                        <a:ext uri="{BEBA8EAE-BF5A-486C-A8C5-ECC9F3942E4B}">
                          <a14:imgProps xmlns:a14="http://schemas.microsoft.com/office/drawing/2010/main">
                            <a14:imgLayer r:embed="rId19">
                              <a14:imgEffect>
                                <a14:backgroundRemoval t="600" b="99600" l="400" r="100000">
                                  <a14:foregroundMark x1="19000" y1="75600" x2="19000" y2="75600"/>
                                  <a14:foregroundMark x1="43600" y1="12000" x2="43600" y2="12000"/>
                                </a14:backgroundRemoval>
                              </a14:imgEffect>
                              <a14:imgEffect>
                                <a14:sharpenSoften amount="50000"/>
                              </a14:imgEffect>
                              <a14:imgEffect>
                                <a14:colorTemperature colorTemp="10413"/>
                              </a14:imgEffect>
                              <a14:imgEffect>
                                <a14:saturation sat="313000"/>
                              </a14:imgEffect>
                              <a14:imgEffect>
                                <a14:brightnessContrast bright="-100000" contrast="39000"/>
                              </a14:imgEffect>
                            </a14:imgLayer>
                          </a14:imgProps>
                        </a:ext>
                        <a:ext uri="{28A0092B-C50C-407E-A947-70E740481C1C}">
                          <a14:useLocalDpi xmlns:a14="http://schemas.microsoft.com/office/drawing/2010/main" val="0"/>
                        </a:ext>
                      </a:extLst>
                    </a:blip>
                    <a:srcRect/>
                    <a:stretch>
                      <a:fillRect/>
                    </a:stretch>
                  </pic:blipFill>
                  <pic:spPr bwMode="auto">
                    <a:xfrm flipH="1">
                      <a:off x="0" y="0"/>
                      <a:ext cx="582930" cy="5829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385C">
        <w:rPr>
          <w:noProof/>
        </w:rPr>
        <w:drawing>
          <wp:anchor distT="0" distB="0" distL="114300" distR="114300" simplePos="0" relativeHeight="251789317" behindDoc="0" locked="0" layoutInCell="1" allowOverlap="1" wp14:anchorId="276AB4C5" wp14:editId="77C0A0B4">
            <wp:simplePos x="0" y="0"/>
            <wp:positionH relativeFrom="page">
              <wp:posOffset>6195695</wp:posOffset>
            </wp:positionH>
            <wp:positionV relativeFrom="page">
              <wp:posOffset>1484093</wp:posOffset>
            </wp:positionV>
            <wp:extent cx="325755" cy="614045"/>
            <wp:effectExtent l="8255" t="0" r="0" b="127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0" b="97500" l="0" r="100000">
                                  <a14:foregroundMark x1="30250" y1="13250" x2="30250" y2="13250"/>
                                  <a14:foregroundMark x1="8750" y1="58750" x2="8750" y2="58750"/>
                                  <a14:foregroundMark x1="56000" y1="64500" x2="56000" y2="64500"/>
                                  <a14:foregroundMark x1="4250" y1="43250" x2="4250" y2="43250"/>
                                  <a14:foregroundMark x1="7250" y1="38750" x2="7250" y2="38750"/>
                                  <a14:foregroundMark x1="13250" y1="38000" x2="13250" y2="38000"/>
                                  <a14:foregroundMark x1="18500" y1="36750" x2="18500" y2="36750"/>
                                  <a14:foregroundMark x1="86250" y1="14000" x2="86250" y2="14000"/>
                                  <a14:foregroundMark x1="93000" y1="20250" x2="93000" y2="20250"/>
                                  <a14:foregroundMark x1="95000" y1="22500" x2="95000" y2="22500"/>
                                  <a14:foregroundMark x1="33000" y1="20500" x2="33000" y2="20500"/>
                                  <a14:foregroundMark x1="24500" y1="5250" x2="24500" y2="5250"/>
                                  <a14:foregroundMark x1="37750" y1="15750" x2="34250" y2="56000"/>
                                  <a14:foregroundMark x1="30500" y1="4500" x2="30500" y2="4500"/>
                                  <a14:foregroundMark x1="37500" y1="4750" x2="37500" y2="4750"/>
                                  <a14:foregroundMark x1="41000" y1="8000" x2="41000" y2="8000"/>
                                </a14:backgroundRemoval>
                              </a14:imgEffect>
                            </a14:imgLayer>
                          </a14:imgProps>
                        </a:ext>
                        <a:ext uri="{28A0092B-C50C-407E-A947-70E740481C1C}">
                          <a14:useLocalDpi xmlns:a14="http://schemas.microsoft.com/office/drawing/2010/main" val="0"/>
                        </a:ext>
                      </a:extLst>
                    </a:blip>
                    <a:srcRect r="46849"/>
                    <a:stretch/>
                  </pic:blipFill>
                  <pic:spPr bwMode="auto">
                    <a:xfrm rot="5400000">
                      <a:off x="0" y="0"/>
                      <a:ext cx="325755" cy="6140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A385C">
        <w:rPr>
          <w:noProof/>
        </w:rPr>
        <w:drawing>
          <wp:anchor distT="0" distB="0" distL="114300" distR="114300" simplePos="0" relativeHeight="251743237" behindDoc="0" locked="0" layoutInCell="1" allowOverlap="1" wp14:anchorId="04DFB369" wp14:editId="108F9D5A">
            <wp:simplePos x="0" y="0"/>
            <wp:positionH relativeFrom="page">
              <wp:posOffset>6166387</wp:posOffset>
            </wp:positionH>
            <wp:positionV relativeFrom="page">
              <wp:posOffset>2078990</wp:posOffset>
            </wp:positionV>
            <wp:extent cx="410210" cy="41021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0" b="100000" l="0" r="99400">
                                  <a14:foregroundMark x1="21400" y1="78800" x2="21400" y2="78800"/>
                                  <a14:foregroundMark x1="20800" y1="90400" x2="22000" y2="79400"/>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10210" cy="4102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D3D48">
        <w:rPr>
          <w:noProof/>
        </w:rPr>
        <w:drawing>
          <wp:anchor distT="0" distB="0" distL="114300" distR="114300" simplePos="0" relativeHeight="251764741" behindDoc="0" locked="0" layoutInCell="1" allowOverlap="1" wp14:anchorId="1715D820" wp14:editId="32CFD4B4">
            <wp:simplePos x="0" y="0"/>
            <wp:positionH relativeFrom="page">
              <wp:posOffset>6011545</wp:posOffset>
            </wp:positionH>
            <wp:positionV relativeFrom="page">
              <wp:posOffset>3227705</wp:posOffset>
            </wp:positionV>
            <wp:extent cx="495935" cy="471805"/>
            <wp:effectExtent l="0" t="0" r="12065" b="1079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0" b="99087" l="0" r="98696">
                                  <a14:foregroundMark x1="78261" y1="67580" x2="78261" y2="67580"/>
                                  <a14:foregroundMark x1="70870" y1="83105" x2="76522" y2="48402"/>
                                  <a14:foregroundMark x1="49565" y1="6849" x2="45652" y2="40639"/>
                                  <a14:foregroundMark x1="57826" y1="45205" x2="48261" y2="8219"/>
                                  <a14:foregroundMark x1="19130" y1="15068" x2="19130" y2="15068"/>
                                  <a14:foregroundMark x1="80000" y1="15982" x2="68261" y2="92237"/>
                                  <a14:foregroundMark x1="56957" y1="60274" x2="69130" y2="61187"/>
                                  <a14:foregroundMark x1="83913" y1="52511" x2="83913" y2="52511"/>
                                  <a14:foregroundMark x1="81739" y1="78539" x2="81739" y2="78539"/>
                                  <a14:foregroundMark x1="68261" y1="50685" x2="68261" y2="50685"/>
                                  <a14:foregroundMark x1="85652" y1="59817" x2="85652" y2="59817"/>
                                  <a14:foregroundMark x1="43043" y1="45205" x2="43043" y2="45205"/>
                                  <a14:foregroundMark x1="14348" y1="62100" x2="14348" y2="62100"/>
                                </a14:backgroundRemoval>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5935" cy="4718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D3D48">
        <w:rPr>
          <w:noProof/>
        </w:rPr>
        <w:drawing>
          <wp:anchor distT="0" distB="0" distL="114300" distR="114300" simplePos="0" relativeHeight="251738117" behindDoc="0" locked="0" layoutInCell="1" allowOverlap="1" wp14:anchorId="01AB56DC" wp14:editId="1A4FE16B">
            <wp:simplePos x="0" y="0"/>
            <wp:positionH relativeFrom="page">
              <wp:posOffset>6084570</wp:posOffset>
            </wp:positionH>
            <wp:positionV relativeFrom="page">
              <wp:posOffset>2628265</wp:posOffset>
            </wp:positionV>
            <wp:extent cx="431800" cy="4318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D3D48">
        <w:rPr>
          <w:noProof/>
        </w:rPr>
        <mc:AlternateContent>
          <mc:Choice Requires="wps">
            <w:drawing>
              <wp:anchor distT="0" distB="0" distL="114300" distR="114300" simplePos="0" relativeHeight="251723780" behindDoc="0" locked="0" layoutInCell="1" allowOverlap="1" wp14:anchorId="75383032" wp14:editId="7739006A">
                <wp:simplePos x="0" y="0"/>
                <wp:positionH relativeFrom="page">
                  <wp:posOffset>6434455</wp:posOffset>
                </wp:positionH>
                <wp:positionV relativeFrom="page">
                  <wp:posOffset>1692910</wp:posOffset>
                </wp:positionV>
                <wp:extent cx="2820670" cy="5746750"/>
                <wp:effectExtent l="0" t="0" r="0" b="0"/>
                <wp:wrapThrough wrapText="bothSides">
                  <wp:wrapPolygon edited="0">
                    <wp:start x="195" y="0"/>
                    <wp:lineTo x="195" y="21481"/>
                    <wp:lineTo x="21201" y="21481"/>
                    <wp:lineTo x="21201" y="0"/>
                    <wp:lineTo x="195" y="0"/>
                  </wp:wrapPolygon>
                </wp:wrapThrough>
                <wp:docPr id="59" name="Text Box 59"/>
                <wp:cNvGraphicFramePr/>
                <a:graphic xmlns:a="http://schemas.openxmlformats.org/drawingml/2006/main">
                  <a:graphicData uri="http://schemas.microsoft.com/office/word/2010/wordprocessingShape">
                    <wps:wsp>
                      <wps:cNvSpPr txBox="1"/>
                      <wps:spPr>
                        <a:xfrm>
                          <a:off x="0" y="0"/>
                          <a:ext cx="2820670" cy="57467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C945E8"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Made in God’s Image</w:t>
                            </w:r>
                          </w:p>
                          <w:p w14:paraId="308BCD64"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God is Creative</w:t>
                            </w:r>
                          </w:p>
                          <w:p w14:paraId="7E5355AF"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 xml:space="preserve">Work </w:t>
                            </w:r>
                          </w:p>
                          <w:p w14:paraId="5E0B0B0A"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Working Together</w:t>
                            </w:r>
                          </w:p>
                          <w:p w14:paraId="68B37132"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Rest</w:t>
                            </w:r>
                          </w:p>
                          <w:p w14:paraId="470A80F4"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 xml:space="preserve">Live Simply </w:t>
                            </w:r>
                          </w:p>
                          <w:p w14:paraId="7901D8CB" w14:textId="253387BA" w:rsidR="00622C43" w:rsidRPr="00B61CE9" w:rsidRDefault="00747534" w:rsidP="000D3D48">
                            <w:pPr>
                              <w:pStyle w:val="ListParagraph"/>
                              <w:numPr>
                                <w:ilvl w:val="0"/>
                                <w:numId w:val="3"/>
                              </w:numPr>
                              <w:spacing w:line="792" w:lineRule="auto"/>
                              <w:rPr>
                                <w:rFonts w:ascii="Georgia" w:hAnsi="Georgia"/>
                                <w:color w:val="FFFFFF" w:themeColor="background1"/>
                              </w:rPr>
                            </w:pPr>
                            <w:r>
                              <w:rPr>
                                <w:rFonts w:ascii="Georgia" w:hAnsi="Georgia"/>
                                <w:color w:val="FFFFFF" w:themeColor="background1"/>
                              </w:rPr>
                              <w:t xml:space="preserve">Equality &amp; </w:t>
                            </w:r>
                            <w:r w:rsidR="00622C43" w:rsidRPr="00B61CE9">
                              <w:rPr>
                                <w:rFonts w:ascii="Georgia" w:hAnsi="Georgia"/>
                                <w:color w:val="FFFFFF" w:themeColor="background1"/>
                              </w:rPr>
                              <w:t>Sharing</w:t>
                            </w:r>
                          </w:p>
                          <w:p w14:paraId="56E6E0E0" w14:textId="09F335D4" w:rsidR="00622C43" w:rsidRPr="00B61CE9" w:rsidRDefault="00622C43" w:rsidP="000D3D48">
                            <w:pPr>
                              <w:pStyle w:val="ListParagraph"/>
                              <w:numPr>
                                <w:ilvl w:val="0"/>
                                <w:numId w:val="3"/>
                              </w:numPr>
                              <w:spacing w:line="792" w:lineRule="auto"/>
                              <w:rPr>
                                <w:rFonts w:ascii="Georgia" w:hAnsi="Georgia"/>
                                <w:color w:val="FFFFFF" w:themeColor="background1"/>
                              </w:rPr>
                            </w:pPr>
                            <w:r>
                              <w:rPr>
                                <w:rFonts w:ascii="Georgia" w:hAnsi="Georgia"/>
                                <w:color w:val="FFFFFF" w:themeColor="background1"/>
                              </w:rPr>
                              <w:t>Stewardship</w:t>
                            </w:r>
                          </w:p>
                          <w:p w14:paraId="4749E038"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 xml:space="preserve">Celebration </w:t>
                            </w:r>
                          </w:p>
                          <w:p w14:paraId="2F73B7E4" w14:textId="25276E9B" w:rsidR="00622C43" w:rsidRPr="00B61CE9" w:rsidRDefault="00622C43" w:rsidP="000D3D48">
                            <w:pPr>
                              <w:spacing w:line="792" w:lineRule="auto"/>
                              <w:ind w:left="360"/>
                              <w:rPr>
                                <w:rFonts w:ascii="Georgia" w:hAnsi="Georgia"/>
                                <w:color w:val="FFFFFF" w:themeColor="background1"/>
                              </w:rPr>
                            </w:pPr>
                            <w:r w:rsidRPr="00B61CE9">
                              <w:rPr>
                                <w:rFonts w:ascii="Georgia" w:hAnsi="Georgia"/>
                                <w:color w:val="FFFFFF" w:themeColor="background1"/>
                              </w:rPr>
                              <w:t xml:space="preserve">10. Land &amp; Property </w:t>
                            </w:r>
                          </w:p>
                          <w:p w14:paraId="056282F8" w14:textId="77777777" w:rsidR="00622C43" w:rsidRPr="00B61CE9" w:rsidRDefault="00622C43" w:rsidP="000D3D48">
                            <w:pPr>
                              <w:spacing w:line="792" w:lineRule="auto"/>
                              <w:ind w:left="360"/>
                              <w:rPr>
                                <w:rFonts w:ascii="Georgia" w:hAnsi="Georgia"/>
                                <w:color w:val="FFFFFF" w:themeColor="background1"/>
                              </w:rPr>
                            </w:pPr>
                          </w:p>
                          <w:p w14:paraId="4FC8C997" w14:textId="77777777" w:rsidR="00622C43" w:rsidRPr="00B61CE9" w:rsidRDefault="00622C43" w:rsidP="000D3D48">
                            <w:pPr>
                              <w:spacing w:line="792" w:lineRule="auto"/>
                              <w:rPr>
                                <w:rFonts w:ascii="Georgia" w:hAnsi="Georg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026" type="#_x0000_t202" style="position:absolute;margin-left:506.65pt;margin-top:133.3pt;width:222.1pt;height:452.5pt;z-index:2517237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" mv:complextextbox="1" filled="f" stroked="f">
                <v:textbox>
                  <w:txbxContent>
                    <w:p w14:paraId="5CC945E8"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Made in God’s Image</w:t>
                      </w:r>
                    </w:p>
                    <w:p w14:paraId="308BCD64"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God is Creative</w:t>
                      </w:r>
                    </w:p>
                    <w:p w14:paraId="7E5355AF"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 xml:space="preserve">Work </w:t>
                      </w:r>
                    </w:p>
                    <w:p w14:paraId="5E0B0B0A"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Working Together</w:t>
                      </w:r>
                    </w:p>
                    <w:p w14:paraId="68B37132"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Rest</w:t>
                      </w:r>
                    </w:p>
                    <w:p w14:paraId="470A80F4"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 xml:space="preserve">Live Simply </w:t>
                      </w:r>
                    </w:p>
                    <w:p w14:paraId="7901D8CB" w14:textId="253387BA" w:rsidR="00622C43" w:rsidRPr="00B61CE9" w:rsidRDefault="00747534" w:rsidP="000D3D48">
                      <w:pPr>
                        <w:pStyle w:val="ListParagraph"/>
                        <w:numPr>
                          <w:ilvl w:val="0"/>
                          <w:numId w:val="3"/>
                        </w:numPr>
                        <w:spacing w:line="792" w:lineRule="auto"/>
                        <w:rPr>
                          <w:rFonts w:ascii="Georgia" w:hAnsi="Georgia"/>
                          <w:color w:val="FFFFFF" w:themeColor="background1"/>
                        </w:rPr>
                      </w:pPr>
                      <w:r>
                        <w:rPr>
                          <w:rFonts w:ascii="Georgia" w:hAnsi="Georgia"/>
                          <w:color w:val="FFFFFF" w:themeColor="background1"/>
                        </w:rPr>
                        <w:t xml:space="preserve">Equality &amp; </w:t>
                      </w:r>
                      <w:r w:rsidR="00622C43" w:rsidRPr="00B61CE9">
                        <w:rPr>
                          <w:rFonts w:ascii="Georgia" w:hAnsi="Georgia"/>
                          <w:color w:val="FFFFFF" w:themeColor="background1"/>
                        </w:rPr>
                        <w:t>Sharing</w:t>
                      </w:r>
                    </w:p>
                    <w:p w14:paraId="56E6E0E0" w14:textId="09F335D4" w:rsidR="00622C43" w:rsidRPr="00B61CE9" w:rsidRDefault="00622C43" w:rsidP="000D3D48">
                      <w:pPr>
                        <w:pStyle w:val="ListParagraph"/>
                        <w:numPr>
                          <w:ilvl w:val="0"/>
                          <w:numId w:val="3"/>
                        </w:numPr>
                        <w:spacing w:line="792" w:lineRule="auto"/>
                        <w:rPr>
                          <w:rFonts w:ascii="Georgia" w:hAnsi="Georgia"/>
                          <w:color w:val="FFFFFF" w:themeColor="background1"/>
                        </w:rPr>
                      </w:pPr>
                      <w:r>
                        <w:rPr>
                          <w:rFonts w:ascii="Georgia" w:hAnsi="Georgia"/>
                          <w:color w:val="FFFFFF" w:themeColor="background1"/>
                        </w:rPr>
                        <w:t>Stewardship</w:t>
                      </w:r>
                    </w:p>
                    <w:p w14:paraId="4749E038" w14:textId="77777777" w:rsidR="00622C43" w:rsidRPr="00B61CE9" w:rsidRDefault="00622C43" w:rsidP="000D3D48">
                      <w:pPr>
                        <w:pStyle w:val="ListParagraph"/>
                        <w:numPr>
                          <w:ilvl w:val="0"/>
                          <w:numId w:val="3"/>
                        </w:numPr>
                        <w:spacing w:line="792" w:lineRule="auto"/>
                        <w:rPr>
                          <w:rFonts w:ascii="Georgia" w:hAnsi="Georgia"/>
                          <w:color w:val="FFFFFF" w:themeColor="background1"/>
                        </w:rPr>
                      </w:pPr>
                      <w:r w:rsidRPr="00B61CE9">
                        <w:rPr>
                          <w:rFonts w:ascii="Georgia" w:hAnsi="Georgia"/>
                          <w:color w:val="FFFFFF" w:themeColor="background1"/>
                        </w:rPr>
                        <w:t xml:space="preserve">Celebration </w:t>
                      </w:r>
                    </w:p>
                    <w:p w14:paraId="2F73B7E4" w14:textId="25276E9B" w:rsidR="00622C43" w:rsidRPr="00B61CE9" w:rsidRDefault="00622C43" w:rsidP="000D3D48">
                      <w:pPr>
                        <w:spacing w:line="792" w:lineRule="auto"/>
                        <w:ind w:left="360"/>
                        <w:rPr>
                          <w:rFonts w:ascii="Georgia" w:hAnsi="Georgia"/>
                          <w:color w:val="FFFFFF" w:themeColor="background1"/>
                        </w:rPr>
                      </w:pPr>
                      <w:r w:rsidRPr="00B61CE9">
                        <w:rPr>
                          <w:rFonts w:ascii="Georgia" w:hAnsi="Georgia"/>
                          <w:color w:val="FFFFFF" w:themeColor="background1"/>
                        </w:rPr>
                        <w:t xml:space="preserve">10. Land &amp; Property </w:t>
                      </w:r>
                    </w:p>
                    <w:p w14:paraId="056282F8" w14:textId="77777777" w:rsidR="00622C43" w:rsidRPr="00B61CE9" w:rsidRDefault="00622C43" w:rsidP="000D3D48">
                      <w:pPr>
                        <w:spacing w:line="792" w:lineRule="auto"/>
                        <w:ind w:left="360"/>
                        <w:rPr>
                          <w:rFonts w:ascii="Georgia" w:hAnsi="Georgia"/>
                          <w:color w:val="FFFFFF" w:themeColor="background1"/>
                        </w:rPr>
                      </w:pPr>
                    </w:p>
                    <w:p w14:paraId="4FC8C997" w14:textId="77777777" w:rsidR="00622C43" w:rsidRPr="00B61CE9" w:rsidRDefault="00622C43" w:rsidP="000D3D48">
                      <w:pPr>
                        <w:spacing w:line="792" w:lineRule="auto"/>
                        <w:rPr>
                          <w:rFonts w:ascii="Georgia" w:hAnsi="Georgia"/>
                          <w:color w:val="FFFFFF" w:themeColor="background1"/>
                        </w:rPr>
                      </w:pPr>
                    </w:p>
                  </w:txbxContent>
                </v:textbox>
                <w10:wrap type="through" anchorx="page" anchory="page"/>
              </v:shape>
            </w:pict>
          </mc:Fallback>
        </mc:AlternateContent>
      </w:r>
      <w:r w:rsidR="00C72E2C">
        <w:rPr>
          <w:noProof/>
        </w:rPr>
        <mc:AlternateContent>
          <mc:Choice Requires="wps">
            <w:drawing>
              <wp:anchor distT="0" distB="0" distL="114300" distR="114300" simplePos="0" relativeHeight="251671550" behindDoc="0" locked="0" layoutInCell="1" allowOverlap="1" wp14:anchorId="60175558" wp14:editId="4969F262">
                <wp:simplePos x="0" y="0"/>
                <wp:positionH relativeFrom="page">
                  <wp:posOffset>5476240</wp:posOffset>
                </wp:positionH>
                <wp:positionV relativeFrom="page">
                  <wp:posOffset>457200</wp:posOffset>
                </wp:positionV>
                <wp:extent cx="4124960" cy="988060"/>
                <wp:effectExtent l="0" t="0" r="0" b="2540"/>
                <wp:wrapThrough wrapText="bothSides">
                  <wp:wrapPolygon edited="0">
                    <wp:start x="0" y="0"/>
                    <wp:lineTo x="0" y="21100"/>
                    <wp:lineTo x="21414" y="21100"/>
                    <wp:lineTo x="21414" y="0"/>
                    <wp:lineTo x="0" y="0"/>
                  </wp:wrapPolygon>
                </wp:wrapThrough>
                <wp:docPr id="80" name="Rectangle 80"/>
                <wp:cNvGraphicFramePr/>
                <a:graphic xmlns:a="http://schemas.openxmlformats.org/drawingml/2006/main">
                  <a:graphicData uri="http://schemas.microsoft.com/office/word/2010/wordprocessingShape">
                    <wps:wsp>
                      <wps:cNvSpPr/>
                      <wps:spPr>
                        <a:xfrm>
                          <a:off x="0" y="0"/>
                          <a:ext cx="4124960" cy="9880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431.2pt;margin-top:36pt;width:324.8pt;height:77.8pt;z-index:2516715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" fillcolor="#2389ea [2414]" stroked="f">
                <w10:wrap type="through" anchorx="page" anchory="page"/>
              </v:rect>
            </w:pict>
          </mc:Fallback>
        </mc:AlternateContent>
      </w:r>
      <w:r w:rsidR="00C72E2C">
        <w:rPr>
          <w:noProof/>
        </w:rPr>
        <mc:AlternateContent>
          <mc:Choice Requires="wps">
            <w:drawing>
              <wp:anchor distT="0" distB="0" distL="114300" distR="114300" simplePos="0" relativeHeight="251727877" behindDoc="0" locked="0" layoutInCell="1" allowOverlap="1" wp14:anchorId="16CF524F" wp14:editId="392783EB">
                <wp:simplePos x="0" y="0"/>
                <wp:positionH relativeFrom="page">
                  <wp:posOffset>4980940</wp:posOffset>
                </wp:positionH>
                <wp:positionV relativeFrom="page">
                  <wp:posOffset>584200</wp:posOffset>
                </wp:positionV>
                <wp:extent cx="3822700" cy="543560"/>
                <wp:effectExtent l="0" t="0" r="0" b="15240"/>
                <wp:wrapTight wrapText="bothSides">
                  <wp:wrapPolygon edited="0">
                    <wp:start x="144" y="0"/>
                    <wp:lineTo x="144" y="21196"/>
                    <wp:lineTo x="21241" y="21196"/>
                    <wp:lineTo x="21241" y="0"/>
                    <wp:lineTo x="144" y="0"/>
                  </wp:wrapPolygon>
                </wp:wrapTight>
                <wp:docPr id="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E728751" w14:textId="77777777" w:rsidR="00622C43" w:rsidRPr="00C72E2C" w:rsidRDefault="00622C43" w:rsidP="00121C8B">
                            <w:pPr>
                              <w:pStyle w:val="Title"/>
                              <w:jc w:val="center"/>
                              <w:rPr>
                                <w:rFonts w:ascii="Condiment" w:hAnsi="Condiment" w:cs="Papyrus"/>
                                <w:color w:val="131D43" w:themeColor="text2" w:themeShade="80"/>
                                <w:sz w:val="72"/>
                              </w:rPr>
                            </w:pPr>
                            <w:proofErr w:type="gramStart"/>
                            <w:r w:rsidRPr="00C72E2C">
                              <w:rPr>
                                <w:rFonts w:ascii="Condiment" w:hAnsi="Condiment" w:cs="Papyrus"/>
                                <w:color w:val="131D43" w:themeColor="text2" w:themeShade="80"/>
                                <w:sz w:val="72"/>
                              </w:rPr>
                              <w:t>10  Principles</w:t>
                            </w:r>
                            <w:proofErr w:type="gramEnd"/>
                            <w:r w:rsidRPr="00C72E2C">
                              <w:rPr>
                                <w:rFonts w:ascii="Condiment" w:hAnsi="Condiment" w:cs="Papyrus"/>
                                <w:color w:val="131D43" w:themeColor="text2" w:themeShade="80"/>
                                <w:sz w:val="7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392.2pt;margin-top:46pt;width:301pt;height:42.8pt;z-index:2517278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oDVvQCAABW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" filled="f" stroked="f">
                <v:textbox inset=",0,,0">
                  <w:txbxContent>
                    <w:p w14:paraId="3E728751" w14:textId="77777777" w:rsidR="00622C43" w:rsidRPr="00C72E2C" w:rsidRDefault="00622C43" w:rsidP="00121C8B">
                      <w:pPr>
                        <w:pStyle w:val="Title"/>
                        <w:jc w:val="center"/>
                        <w:rPr>
                          <w:rFonts w:ascii="Condiment" w:hAnsi="Condiment" w:cs="Papyrus"/>
                          <w:color w:val="131D43" w:themeColor="text2" w:themeShade="80"/>
                          <w:sz w:val="72"/>
                        </w:rPr>
                      </w:pPr>
                      <w:proofErr w:type="gramStart"/>
                      <w:r w:rsidRPr="00C72E2C">
                        <w:rPr>
                          <w:rFonts w:ascii="Condiment" w:hAnsi="Condiment" w:cs="Papyrus"/>
                          <w:color w:val="131D43" w:themeColor="text2" w:themeShade="80"/>
                          <w:sz w:val="72"/>
                        </w:rPr>
                        <w:t>10  Principles</w:t>
                      </w:r>
                      <w:proofErr w:type="gramEnd"/>
                      <w:r w:rsidRPr="00C72E2C">
                        <w:rPr>
                          <w:rFonts w:ascii="Condiment" w:hAnsi="Condiment" w:cs="Papyrus"/>
                          <w:color w:val="131D43" w:themeColor="text2" w:themeShade="80"/>
                          <w:sz w:val="72"/>
                        </w:rPr>
                        <w:t xml:space="preserve"> </w:t>
                      </w:r>
                    </w:p>
                  </w:txbxContent>
                </v:textbox>
                <w10:wrap type="tight" anchorx="page" anchory="page"/>
              </v:shape>
            </w:pict>
          </mc:Fallback>
        </mc:AlternateContent>
      </w:r>
      <w:r w:rsidR="00C72E2C">
        <w:rPr>
          <w:noProof/>
        </w:rPr>
        <mc:AlternateContent>
          <mc:Choice Requires="wps">
            <w:drawing>
              <wp:anchor distT="0" distB="0" distL="114300" distR="114300" simplePos="0" relativeHeight="251728901" behindDoc="0" locked="0" layoutInCell="1" allowOverlap="1" wp14:anchorId="7C7DD45F" wp14:editId="1A367BE1">
                <wp:simplePos x="0" y="0"/>
                <wp:positionH relativeFrom="page">
                  <wp:posOffset>6101715</wp:posOffset>
                </wp:positionH>
                <wp:positionV relativeFrom="page">
                  <wp:posOffset>988060</wp:posOffset>
                </wp:positionV>
                <wp:extent cx="3153410" cy="492760"/>
                <wp:effectExtent l="0" t="0" r="0" b="0"/>
                <wp:wrapThrough wrapText="bothSides">
                  <wp:wrapPolygon edited="0">
                    <wp:start x="174" y="0"/>
                    <wp:lineTo x="174" y="20041"/>
                    <wp:lineTo x="21226" y="20041"/>
                    <wp:lineTo x="21226" y="0"/>
                    <wp:lineTo x="174" y="0"/>
                  </wp:wrapPolygon>
                </wp:wrapThrough>
                <wp:docPr id="61" name="Text Box 61"/>
                <wp:cNvGraphicFramePr/>
                <a:graphic xmlns:a="http://schemas.openxmlformats.org/drawingml/2006/main">
                  <a:graphicData uri="http://schemas.microsoft.com/office/word/2010/wordprocessingShape">
                    <wps:wsp>
                      <wps:cNvSpPr txBox="1"/>
                      <wps:spPr>
                        <a:xfrm>
                          <a:off x="0" y="0"/>
                          <a:ext cx="3153410" cy="4927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B0080F" w14:textId="77777777" w:rsidR="00622C43" w:rsidRPr="00C72E2C" w:rsidRDefault="00622C43" w:rsidP="00121C8B">
                            <w:pPr>
                              <w:pStyle w:val="Title"/>
                              <w:jc w:val="center"/>
                              <w:rPr>
                                <w:rFonts w:ascii="Condiment" w:hAnsi="Condiment" w:cs="Papyrus"/>
                                <w:i/>
                                <w:color w:val="131D43" w:themeColor="text2" w:themeShade="80"/>
                                <w:spacing w:val="60"/>
                                <w:sz w:val="36"/>
                              </w:rPr>
                            </w:pPr>
                            <w:proofErr w:type="gramStart"/>
                            <w:r w:rsidRPr="00C72E2C">
                              <w:rPr>
                                <w:rFonts w:ascii="Condiment" w:hAnsi="Condiment" w:cs="Papyrus"/>
                                <w:color w:val="131D43" w:themeColor="text2" w:themeShade="80"/>
                                <w:sz w:val="36"/>
                              </w:rPr>
                              <w:t>of</w:t>
                            </w:r>
                            <w:proofErr w:type="gramEnd"/>
                            <w:r w:rsidRPr="00C72E2C">
                              <w:rPr>
                                <w:rFonts w:ascii="Condiment" w:hAnsi="Condiment" w:cs="Papyrus"/>
                                <w:color w:val="131D43" w:themeColor="text2" w:themeShade="80"/>
                                <w:sz w:val="36"/>
                              </w:rPr>
                              <w:t xml:space="preserve"> Kingdom Economics</w:t>
                            </w:r>
                          </w:p>
                          <w:p w14:paraId="4DCBEF18" w14:textId="77777777" w:rsidR="00622C43" w:rsidRDefault="00622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28" type="#_x0000_t202" style="position:absolute;margin-left:480.45pt;margin-top:77.8pt;width:248.3pt;height:38.8pt;z-index:25172890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" mv:complextextbox="1" filled="f" stroked="f">
                <v:textbox>
                  <w:txbxContent>
                    <w:p w14:paraId="30B0080F" w14:textId="77777777" w:rsidR="00622C43" w:rsidRPr="00C72E2C" w:rsidRDefault="00622C43" w:rsidP="00121C8B">
                      <w:pPr>
                        <w:pStyle w:val="Title"/>
                        <w:jc w:val="center"/>
                        <w:rPr>
                          <w:rFonts w:ascii="Condiment" w:hAnsi="Condiment" w:cs="Papyrus"/>
                          <w:i/>
                          <w:color w:val="131D43" w:themeColor="text2" w:themeShade="80"/>
                          <w:spacing w:val="60"/>
                          <w:sz w:val="36"/>
                        </w:rPr>
                      </w:pPr>
                      <w:proofErr w:type="gramStart"/>
                      <w:r w:rsidRPr="00C72E2C">
                        <w:rPr>
                          <w:rFonts w:ascii="Condiment" w:hAnsi="Condiment" w:cs="Papyrus"/>
                          <w:color w:val="131D43" w:themeColor="text2" w:themeShade="80"/>
                          <w:sz w:val="36"/>
                        </w:rPr>
                        <w:t>of</w:t>
                      </w:r>
                      <w:proofErr w:type="gramEnd"/>
                      <w:r w:rsidRPr="00C72E2C">
                        <w:rPr>
                          <w:rFonts w:ascii="Condiment" w:hAnsi="Condiment" w:cs="Papyrus"/>
                          <w:color w:val="131D43" w:themeColor="text2" w:themeShade="80"/>
                          <w:sz w:val="36"/>
                        </w:rPr>
                        <w:t xml:space="preserve"> Kingdom Economics</w:t>
                      </w:r>
                    </w:p>
                    <w:p w14:paraId="4DCBEF18" w14:textId="77777777" w:rsidR="00622C43" w:rsidRDefault="00622C43"/>
                  </w:txbxContent>
                </v:textbox>
                <w10:wrap type="through" anchorx="page" anchory="page"/>
              </v:shape>
            </w:pict>
          </mc:Fallback>
        </mc:AlternateContent>
      </w:r>
      <w:r w:rsidR="00AC1743">
        <w:rPr>
          <w:noProof/>
        </w:rPr>
        <w:drawing>
          <wp:anchor distT="0" distB="0" distL="114300" distR="114300" simplePos="0" relativeHeight="251715589" behindDoc="0" locked="0" layoutInCell="1" allowOverlap="1" wp14:anchorId="720E4A64" wp14:editId="6D324929">
            <wp:simplePos x="0" y="0"/>
            <wp:positionH relativeFrom="page">
              <wp:posOffset>695960</wp:posOffset>
            </wp:positionH>
            <wp:positionV relativeFrom="page">
              <wp:posOffset>3509010</wp:posOffset>
            </wp:positionV>
            <wp:extent cx="3689350" cy="1989455"/>
            <wp:effectExtent l="0" t="0" r="0" b="0"/>
            <wp:wrapThrough wrapText="bothSides">
              <wp:wrapPolygon edited="0">
                <wp:start x="2379" y="0"/>
                <wp:lineTo x="1933" y="1379"/>
                <wp:lineTo x="1933" y="2758"/>
                <wp:lineTo x="2231" y="4412"/>
                <wp:lineTo x="297" y="5515"/>
                <wp:lineTo x="297" y="6067"/>
                <wp:lineTo x="2825" y="8825"/>
                <wp:lineTo x="2677" y="13237"/>
                <wp:lineTo x="0" y="17925"/>
                <wp:lineTo x="0" y="21235"/>
                <wp:lineTo x="15168" y="21235"/>
                <wp:lineTo x="16209" y="21235"/>
                <wp:lineTo x="21414" y="19304"/>
                <wp:lineTo x="21414" y="17925"/>
                <wp:lineTo x="19035" y="13237"/>
                <wp:lineTo x="21117" y="8825"/>
                <wp:lineTo x="21414" y="6343"/>
                <wp:lineTo x="21414" y="4964"/>
                <wp:lineTo x="19778" y="4412"/>
                <wp:lineTo x="19927" y="2758"/>
                <wp:lineTo x="15168" y="1655"/>
                <wp:lineTo x="3866" y="0"/>
                <wp:lineTo x="2379" y="0"/>
              </wp:wrapPolygon>
            </wp:wrapThrough>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4000"/>
                              </a14:imgEffect>
                              <a14:imgEffect>
                                <a14:colorTemperature colorTemp="5304"/>
                              </a14:imgEffect>
                              <a14:imgEffect>
                                <a14:saturation sat="230000"/>
                              </a14:imgEffect>
                              <a14:imgEffect>
                                <a14:brightnessContrast bright="39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368935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743">
        <w:rPr>
          <w:noProof/>
        </w:rPr>
        <mc:AlternateContent>
          <mc:Choice Requires="wps">
            <w:drawing>
              <wp:anchor distT="0" distB="0" distL="114300" distR="114300" simplePos="0" relativeHeight="251673600" behindDoc="0" locked="0" layoutInCell="1" allowOverlap="1" wp14:anchorId="43783939" wp14:editId="3EEB54E4">
                <wp:simplePos x="0" y="0"/>
                <wp:positionH relativeFrom="page">
                  <wp:posOffset>883920</wp:posOffset>
                </wp:positionH>
                <wp:positionV relativeFrom="page">
                  <wp:posOffset>6540500</wp:posOffset>
                </wp:positionV>
                <wp:extent cx="3200400" cy="474980"/>
                <wp:effectExtent l="0" t="0" r="0" b="7620"/>
                <wp:wrapTight wrapText="bothSides">
                  <wp:wrapPolygon edited="0">
                    <wp:start x="171" y="0"/>
                    <wp:lineTo x="171" y="20791"/>
                    <wp:lineTo x="21257" y="20791"/>
                    <wp:lineTo x="21257" y="0"/>
                    <wp:lineTo x="171"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C1A25E" w14:textId="031FF3B7" w:rsidR="00622C43" w:rsidRPr="00AC1743" w:rsidRDefault="00622C43" w:rsidP="00FB158E">
                            <w:pPr>
                              <w:pStyle w:val="Title"/>
                              <w:jc w:val="center"/>
                              <w:rPr>
                                <w:color w:val="FBC01E" w:themeColor="accent1"/>
                                <w:sz w:val="40"/>
                              </w:rPr>
                            </w:pPr>
                            <w:r w:rsidRPr="00AC1743">
                              <w:rPr>
                                <w:color w:val="FBC01E" w:themeColor="accent1"/>
                                <w:sz w:val="40"/>
                              </w:rPr>
                              <w:t>Biblical Economics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69.6pt;margin-top:515pt;width:252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CfnvcCAABW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" filled="f" stroked="f">
                <v:textbox inset=",0,,0">
                  <w:txbxContent>
                    <w:p w14:paraId="4EC1A25E" w14:textId="031FF3B7" w:rsidR="00622C43" w:rsidRPr="00AC1743" w:rsidRDefault="00622C43" w:rsidP="00FB158E">
                      <w:pPr>
                        <w:pStyle w:val="Title"/>
                        <w:jc w:val="center"/>
                        <w:rPr>
                          <w:color w:val="FBC01E" w:themeColor="accent1"/>
                          <w:sz w:val="40"/>
                        </w:rPr>
                      </w:pPr>
                      <w:r w:rsidRPr="00AC1743">
                        <w:rPr>
                          <w:color w:val="FBC01E" w:themeColor="accent1"/>
                          <w:sz w:val="40"/>
                        </w:rPr>
                        <w:t>Biblical Economics</w:t>
                      </w:r>
                    </w:p>
                  </w:txbxContent>
                </v:textbox>
                <w10:wrap type="tight" anchorx="page" anchory="page"/>
              </v:shape>
            </w:pict>
          </mc:Fallback>
        </mc:AlternateContent>
      </w:r>
      <w:r w:rsidR="00FB158E">
        <w:rPr>
          <w:noProof/>
        </w:rPr>
        <mc:AlternateContent>
          <mc:Choice Requires="wps">
            <w:drawing>
              <wp:anchor distT="0" distB="0" distL="114300" distR="114300" simplePos="0" relativeHeight="251717637" behindDoc="0" locked="0" layoutInCell="1" allowOverlap="1" wp14:anchorId="2E3D79E5" wp14:editId="50C2CD01">
                <wp:simplePos x="0" y="0"/>
                <wp:positionH relativeFrom="page">
                  <wp:posOffset>546100</wp:posOffset>
                </wp:positionH>
                <wp:positionV relativeFrom="page">
                  <wp:posOffset>1028700</wp:posOffset>
                </wp:positionV>
                <wp:extent cx="3822700" cy="1143000"/>
                <wp:effectExtent l="0" t="0" r="0" b="0"/>
                <wp:wrapTight wrapText="bothSides">
                  <wp:wrapPolygon edited="0">
                    <wp:start x="144" y="0"/>
                    <wp:lineTo x="144" y="21120"/>
                    <wp:lineTo x="21241" y="21120"/>
                    <wp:lineTo x="21241" y="0"/>
                    <wp:lineTo x="144" y="0"/>
                  </wp:wrapPolygon>
                </wp:wrapTight>
                <wp:docPr id="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7D460A" w14:textId="77777777" w:rsidR="00622C43" w:rsidRPr="00747534" w:rsidRDefault="00622C43" w:rsidP="00FB158E">
                            <w:pPr>
                              <w:pStyle w:val="Title"/>
                              <w:jc w:val="center"/>
                              <w:rPr>
                                <w:rFonts w:cs="Papyrus"/>
                                <w:i/>
                                <w:color w:val="2389EA" w:themeColor="background2" w:themeShade="BF"/>
                                <w:spacing w:val="-40"/>
                                <w:w w:val="105"/>
                                <w:sz w:val="72"/>
                              </w:rPr>
                            </w:pPr>
                            <w:r w:rsidRPr="00747534">
                              <w:rPr>
                                <w:rFonts w:cs="Papyrus"/>
                                <w:i/>
                                <w:color w:val="2389EA" w:themeColor="background2" w:themeShade="BF"/>
                                <w:spacing w:val="-40"/>
                                <w:w w:val="105"/>
                                <w:sz w:val="72"/>
                              </w:rPr>
                              <w:t xml:space="preserve">Proclaiming </w:t>
                            </w:r>
                          </w:p>
                          <w:p w14:paraId="4E0CBFA2" w14:textId="3DF4A7A1" w:rsidR="00622C43" w:rsidRPr="00747534" w:rsidRDefault="00622C43" w:rsidP="00FB158E">
                            <w:pPr>
                              <w:pStyle w:val="Title"/>
                              <w:jc w:val="center"/>
                              <w:rPr>
                                <w:rFonts w:cs="Papyrus"/>
                                <w:i/>
                                <w:color w:val="2389EA" w:themeColor="background2" w:themeShade="BF"/>
                                <w:spacing w:val="-40"/>
                                <w:w w:val="105"/>
                                <w:sz w:val="72"/>
                              </w:rPr>
                            </w:pPr>
                            <w:proofErr w:type="gramStart"/>
                            <w:r w:rsidRPr="00747534">
                              <w:rPr>
                                <w:rFonts w:cs="Papyrus"/>
                                <w:i/>
                                <w:color w:val="2389EA" w:themeColor="background2" w:themeShade="BF"/>
                                <w:spacing w:val="-40"/>
                                <w:w w:val="105"/>
                                <w:sz w:val="72"/>
                              </w:rPr>
                              <w:t>the</w:t>
                            </w:r>
                            <w:proofErr w:type="gramEnd"/>
                            <w:r w:rsidRPr="00747534">
                              <w:rPr>
                                <w:rFonts w:cs="Papyrus"/>
                                <w:i/>
                                <w:color w:val="2389EA" w:themeColor="background2" w:themeShade="BF"/>
                                <w:spacing w:val="-40"/>
                                <w:w w:val="105"/>
                                <w:sz w:val="72"/>
                              </w:rPr>
                              <w:t xml:space="preserve"> Good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3pt;margin-top:81pt;width:301pt;height:90pt;z-index:2517176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" filled="f" stroked="f">
                <v:textbox inset=",0,,0">
                  <w:txbxContent>
                    <w:p w14:paraId="017D460A" w14:textId="77777777" w:rsidR="00622C43" w:rsidRPr="00747534" w:rsidRDefault="00622C43" w:rsidP="00FB158E">
                      <w:pPr>
                        <w:pStyle w:val="Title"/>
                        <w:jc w:val="center"/>
                        <w:rPr>
                          <w:rFonts w:cs="Papyrus"/>
                          <w:i/>
                          <w:color w:val="2389EA" w:themeColor="background2" w:themeShade="BF"/>
                          <w:spacing w:val="-40"/>
                          <w:w w:val="105"/>
                          <w:sz w:val="72"/>
                        </w:rPr>
                      </w:pPr>
                      <w:r w:rsidRPr="00747534">
                        <w:rPr>
                          <w:rFonts w:cs="Papyrus"/>
                          <w:i/>
                          <w:color w:val="2389EA" w:themeColor="background2" w:themeShade="BF"/>
                          <w:spacing w:val="-40"/>
                          <w:w w:val="105"/>
                          <w:sz w:val="72"/>
                        </w:rPr>
                        <w:t xml:space="preserve">Proclaiming </w:t>
                      </w:r>
                    </w:p>
                    <w:p w14:paraId="4E0CBFA2" w14:textId="3DF4A7A1" w:rsidR="00622C43" w:rsidRPr="00747534" w:rsidRDefault="00622C43" w:rsidP="00FB158E">
                      <w:pPr>
                        <w:pStyle w:val="Title"/>
                        <w:jc w:val="center"/>
                        <w:rPr>
                          <w:rFonts w:cs="Papyrus"/>
                          <w:i/>
                          <w:color w:val="2389EA" w:themeColor="background2" w:themeShade="BF"/>
                          <w:spacing w:val="-40"/>
                          <w:w w:val="105"/>
                          <w:sz w:val="72"/>
                        </w:rPr>
                      </w:pPr>
                      <w:proofErr w:type="gramStart"/>
                      <w:r w:rsidRPr="00747534">
                        <w:rPr>
                          <w:rFonts w:cs="Papyrus"/>
                          <w:i/>
                          <w:color w:val="2389EA" w:themeColor="background2" w:themeShade="BF"/>
                          <w:spacing w:val="-40"/>
                          <w:w w:val="105"/>
                          <w:sz w:val="72"/>
                        </w:rPr>
                        <w:t>the</w:t>
                      </w:r>
                      <w:proofErr w:type="gramEnd"/>
                      <w:r w:rsidRPr="00747534">
                        <w:rPr>
                          <w:rFonts w:cs="Papyrus"/>
                          <w:i/>
                          <w:color w:val="2389EA" w:themeColor="background2" w:themeShade="BF"/>
                          <w:spacing w:val="-40"/>
                          <w:w w:val="105"/>
                          <w:sz w:val="72"/>
                        </w:rPr>
                        <w:t xml:space="preserve"> Good News</w:t>
                      </w:r>
                    </w:p>
                  </w:txbxContent>
                </v:textbox>
                <w10:wrap type="tight" anchorx="page" anchory="page"/>
              </v:shape>
            </w:pict>
          </mc:Fallback>
        </mc:AlternateContent>
      </w:r>
      <w:r w:rsidR="00FB158E" w:rsidRPr="00FB158E">
        <w:t xml:space="preserve"> </w:t>
      </w:r>
      <w:r w:rsidR="00AC1743">
        <w:rPr>
          <w:noProof/>
        </w:rPr>
        <w:drawing>
          <wp:anchor distT="0" distB="0" distL="114300" distR="114300" simplePos="0" relativeHeight="251722757" behindDoc="0" locked="0" layoutInCell="1" allowOverlap="1" wp14:anchorId="0D01709B" wp14:editId="3324CB30">
            <wp:simplePos x="0" y="0"/>
            <wp:positionH relativeFrom="page">
              <wp:posOffset>14167485</wp:posOffset>
            </wp:positionH>
            <wp:positionV relativeFrom="page">
              <wp:posOffset>-2886710</wp:posOffset>
            </wp:positionV>
            <wp:extent cx="544830" cy="414020"/>
            <wp:effectExtent l="0" t="0" r="0" b="0"/>
            <wp:wrapThrough wrapText="bothSides">
              <wp:wrapPolygon edited="0">
                <wp:start x="0" y="0"/>
                <wp:lineTo x="0" y="19877"/>
                <wp:lineTo x="4028" y="19877"/>
                <wp:lineTo x="20140" y="6626"/>
                <wp:lineTo x="20140" y="1325"/>
                <wp:lineTo x="4028" y="0"/>
                <wp:lineTo x="0" y="0"/>
              </wp:wrapPolygon>
            </wp:wrapThrough>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3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00A">
        <w:br w:type="page"/>
      </w:r>
      <w:r w:rsidR="00485E7C">
        <w:rPr>
          <w:noProof/>
        </w:rPr>
        <w:lastRenderedPageBreak/>
        <mc:AlternateContent>
          <mc:Choice Requires="wps">
            <w:drawing>
              <wp:anchor distT="0" distB="0" distL="114300" distR="114300" simplePos="0" relativeHeight="251884549" behindDoc="0" locked="0" layoutInCell="1" allowOverlap="1" wp14:anchorId="29ECED62" wp14:editId="1F5E41CD">
                <wp:simplePos x="0" y="0"/>
                <wp:positionH relativeFrom="page">
                  <wp:posOffset>5647690</wp:posOffset>
                </wp:positionH>
                <wp:positionV relativeFrom="page">
                  <wp:posOffset>1957070</wp:posOffset>
                </wp:positionV>
                <wp:extent cx="3818255" cy="3858260"/>
                <wp:effectExtent l="0" t="0" r="0" b="2540"/>
                <wp:wrapThrough wrapText="bothSides">
                  <wp:wrapPolygon edited="0">
                    <wp:start x="144" y="0"/>
                    <wp:lineTo x="144" y="21472"/>
                    <wp:lineTo x="21266" y="21472"/>
                    <wp:lineTo x="21266" y="0"/>
                    <wp:lineTo x="144" y="0"/>
                  </wp:wrapPolygon>
                </wp:wrapThrough>
                <wp:docPr id="67" name="Text Box 67"/>
                <wp:cNvGraphicFramePr/>
                <a:graphic xmlns:a="http://schemas.openxmlformats.org/drawingml/2006/main">
                  <a:graphicData uri="http://schemas.microsoft.com/office/word/2010/wordprocessingShape">
                    <wps:wsp>
                      <wps:cNvSpPr txBox="1"/>
                      <wps:spPr>
                        <a:xfrm>
                          <a:off x="0" y="0"/>
                          <a:ext cx="3818255" cy="38582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283881" w14:textId="7C5D3323" w:rsidR="00622C43" w:rsidRPr="00D912E1" w:rsidRDefault="00622C43" w:rsidP="001C64E3">
                            <w:pPr>
                              <w:pStyle w:val="ListParagraph"/>
                              <w:numPr>
                                <w:ilvl w:val="0"/>
                                <w:numId w:val="6"/>
                              </w:numPr>
                              <w:rPr>
                                <w:i/>
                                <w:sz w:val="32"/>
                              </w:rPr>
                            </w:pPr>
                            <w:r w:rsidRPr="00D912E1">
                              <w:rPr>
                                <w:i/>
                                <w:sz w:val="32"/>
                              </w:rPr>
                              <w:t xml:space="preserve">Intro </w:t>
                            </w:r>
                          </w:p>
                          <w:p w14:paraId="1AAFF731" w14:textId="10BD99D0" w:rsidR="00622C43" w:rsidRPr="00BF769F" w:rsidRDefault="00622C43" w:rsidP="001C64E3">
                            <w:pPr>
                              <w:pStyle w:val="ListParagraph"/>
                              <w:numPr>
                                <w:ilvl w:val="1"/>
                                <w:numId w:val="6"/>
                              </w:numPr>
                              <w:rPr>
                                <w:i/>
                              </w:rPr>
                            </w:pPr>
                            <w:r w:rsidRPr="00BF769F">
                              <w:rPr>
                                <w:i/>
                              </w:rPr>
                              <w:t>Share about the bible study topic for the week.</w:t>
                            </w:r>
                          </w:p>
                          <w:p w14:paraId="1E7FB9C8" w14:textId="3DF85A3C" w:rsidR="00622C43" w:rsidRPr="00D912E1" w:rsidRDefault="00622C43" w:rsidP="001C64E3">
                            <w:pPr>
                              <w:pStyle w:val="ListParagraph"/>
                              <w:numPr>
                                <w:ilvl w:val="0"/>
                                <w:numId w:val="6"/>
                              </w:numPr>
                              <w:rPr>
                                <w:i/>
                                <w:sz w:val="32"/>
                              </w:rPr>
                            </w:pPr>
                            <w:r w:rsidRPr="00D912E1">
                              <w:rPr>
                                <w:i/>
                                <w:sz w:val="32"/>
                              </w:rPr>
                              <w:t xml:space="preserve">Prayer </w:t>
                            </w:r>
                          </w:p>
                          <w:p w14:paraId="6BAAE42C" w14:textId="6FEC74B9" w:rsidR="00622C43" w:rsidRPr="00BF769F" w:rsidRDefault="00622C43" w:rsidP="001C64E3">
                            <w:pPr>
                              <w:pStyle w:val="ListParagraph"/>
                              <w:numPr>
                                <w:ilvl w:val="1"/>
                                <w:numId w:val="6"/>
                              </w:numPr>
                              <w:rPr>
                                <w:i/>
                              </w:rPr>
                            </w:pPr>
                            <w:r w:rsidRPr="00BF769F">
                              <w:rPr>
                                <w:i/>
                              </w:rPr>
                              <w:t>Open up with a word of prayer and invite the Spirit to move during the study</w:t>
                            </w:r>
                          </w:p>
                          <w:p w14:paraId="046FDA3A" w14:textId="5681B826" w:rsidR="00622C43" w:rsidRPr="00D912E1" w:rsidRDefault="00622C43" w:rsidP="001C64E3">
                            <w:pPr>
                              <w:pStyle w:val="ListParagraph"/>
                              <w:numPr>
                                <w:ilvl w:val="0"/>
                                <w:numId w:val="6"/>
                              </w:numPr>
                              <w:rPr>
                                <w:i/>
                                <w:sz w:val="32"/>
                              </w:rPr>
                            </w:pPr>
                            <w:r>
                              <w:rPr>
                                <w:i/>
                                <w:sz w:val="32"/>
                              </w:rPr>
                              <w:t>Bible passage/verses</w:t>
                            </w:r>
                            <w:r w:rsidRPr="00D912E1">
                              <w:rPr>
                                <w:i/>
                                <w:sz w:val="32"/>
                              </w:rPr>
                              <w:t xml:space="preserve"> </w:t>
                            </w:r>
                          </w:p>
                          <w:p w14:paraId="16004FDE" w14:textId="49827121" w:rsidR="00622C43" w:rsidRPr="00BF769F" w:rsidRDefault="00622C43" w:rsidP="001C64E3">
                            <w:pPr>
                              <w:pStyle w:val="ListParagraph"/>
                              <w:numPr>
                                <w:ilvl w:val="1"/>
                                <w:numId w:val="6"/>
                              </w:numPr>
                              <w:rPr>
                                <w:i/>
                              </w:rPr>
                            </w:pPr>
                            <w:r w:rsidRPr="00BF769F">
                              <w:rPr>
                                <w:i/>
                              </w:rPr>
                              <w:t>Read the relevant scripture</w:t>
                            </w:r>
                          </w:p>
                          <w:p w14:paraId="545DEC36" w14:textId="20BCB9E9" w:rsidR="00622C43" w:rsidRPr="00D912E1" w:rsidRDefault="00622C43" w:rsidP="001C64E3">
                            <w:pPr>
                              <w:pStyle w:val="ListParagraph"/>
                              <w:numPr>
                                <w:ilvl w:val="0"/>
                                <w:numId w:val="6"/>
                              </w:numPr>
                              <w:rPr>
                                <w:i/>
                                <w:sz w:val="32"/>
                              </w:rPr>
                            </w:pPr>
                            <w:r w:rsidRPr="00D912E1">
                              <w:rPr>
                                <w:i/>
                                <w:sz w:val="32"/>
                              </w:rPr>
                              <w:t xml:space="preserve">Main points </w:t>
                            </w:r>
                          </w:p>
                          <w:p w14:paraId="2504B012" w14:textId="7FDA3738" w:rsidR="00622C43" w:rsidRPr="00BF769F" w:rsidRDefault="00622C43" w:rsidP="001C64E3">
                            <w:pPr>
                              <w:pStyle w:val="ListParagraph"/>
                              <w:numPr>
                                <w:ilvl w:val="1"/>
                                <w:numId w:val="6"/>
                              </w:numPr>
                              <w:rPr>
                                <w:i/>
                              </w:rPr>
                            </w:pPr>
                            <w:r w:rsidRPr="00BF769F">
                              <w:rPr>
                                <w:i/>
                              </w:rPr>
                              <w:t xml:space="preserve">Summarize key ideas and themes for the week </w:t>
                            </w:r>
                          </w:p>
                          <w:p w14:paraId="6E03BED4" w14:textId="1817802F" w:rsidR="00622C43" w:rsidRPr="00D912E1" w:rsidRDefault="00622C43" w:rsidP="001C64E3">
                            <w:pPr>
                              <w:pStyle w:val="ListParagraph"/>
                              <w:numPr>
                                <w:ilvl w:val="0"/>
                                <w:numId w:val="6"/>
                              </w:numPr>
                              <w:rPr>
                                <w:i/>
                                <w:sz w:val="32"/>
                              </w:rPr>
                            </w:pPr>
                            <w:r w:rsidRPr="00D912E1">
                              <w:rPr>
                                <w:i/>
                                <w:sz w:val="32"/>
                              </w:rPr>
                              <w:t xml:space="preserve">Discussion questions </w:t>
                            </w:r>
                          </w:p>
                          <w:p w14:paraId="2C7E75E7" w14:textId="657BF962" w:rsidR="00622C43" w:rsidRPr="00BF769F" w:rsidRDefault="00622C43" w:rsidP="001C64E3">
                            <w:pPr>
                              <w:pStyle w:val="ListParagraph"/>
                              <w:numPr>
                                <w:ilvl w:val="1"/>
                                <w:numId w:val="6"/>
                              </w:numPr>
                              <w:rPr>
                                <w:i/>
                                <w:szCs w:val="32"/>
                              </w:rPr>
                            </w:pPr>
                            <w:r w:rsidRPr="00BF769F">
                              <w:rPr>
                                <w:i/>
                                <w:szCs w:val="32"/>
                              </w:rPr>
                              <w:t xml:space="preserve">Apply the scripture’s message to people’s personal lives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1" type="#_x0000_t202" style="position:absolute;margin-left:444.7pt;margin-top:154.1pt;width:300.65pt;height:303.8pt;z-index:2518845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ngV9cCAAAgBgAADgAAAGRycy9lMm9Eb2MueG1srFTdT9swEH+ftP/B8ntJUpp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" mv:complextextbox="1" filled="f" stroked="f">
                <v:textbox>
                  <w:txbxContent>
                    <w:p w14:paraId="0A283881" w14:textId="7C5D3323" w:rsidR="00622C43" w:rsidRPr="00D912E1" w:rsidRDefault="00622C43" w:rsidP="001C64E3">
                      <w:pPr>
                        <w:pStyle w:val="ListParagraph"/>
                        <w:numPr>
                          <w:ilvl w:val="0"/>
                          <w:numId w:val="6"/>
                        </w:numPr>
                        <w:rPr>
                          <w:i/>
                          <w:sz w:val="32"/>
                        </w:rPr>
                      </w:pPr>
                      <w:r w:rsidRPr="00D912E1">
                        <w:rPr>
                          <w:i/>
                          <w:sz w:val="32"/>
                        </w:rPr>
                        <w:t xml:space="preserve">Intro </w:t>
                      </w:r>
                    </w:p>
                    <w:p w14:paraId="1AAFF731" w14:textId="10BD99D0" w:rsidR="00622C43" w:rsidRPr="00BF769F" w:rsidRDefault="00622C43" w:rsidP="001C64E3">
                      <w:pPr>
                        <w:pStyle w:val="ListParagraph"/>
                        <w:numPr>
                          <w:ilvl w:val="1"/>
                          <w:numId w:val="6"/>
                        </w:numPr>
                        <w:rPr>
                          <w:i/>
                        </w:rPr>
                      </w:pPr>
                      <w:r w:rsidRPr="00BF769F">
                        <w:rPr>
                          <w:i/>
                        </w:rPr>
                        <w:t>Share about the bible study topic for the week.</w:t>
                      </w:r>
                    </w:p>
                    <w:p w14:paraId="1E7FB9C8" w14:textId="3DF85A3C" w:rsidR="00622C43" w:rsidRPr="00D912E1" w:rsidRDefault="00622C43" w:rsidP="001C64E3">
                      <w:pPr>
                        <w:pStyle w:val="ListParagraph"/>
                        <w:numPr>
                          <w:ilvl w:val="0"/>
                          <w:numId w:val="6"/>
                        </w:numPr>
                        <w:rPr>
                          <w:i/>
                          <w:sz w:val="32"/>
                        </w:rPr>
                      </w:pPr>
                      <w:r w:rsidRPr="00D912E1">
                        <w:rPr>
                          <w:i/>
                          <w:sz w:val="32"/>
                        </w:rPr>
                        <w:t xml:space="preserve">Prayer </w:t>
                      </w:r>
                    </w:p>
                    <w:p w14:paraId="6BAAE42C" w14:textId="6FEC74B9" w:rsidR="00622C43" w:rsidRPr="00BF769F" w:rsidRDefault="00622C43" w:rsidP="001C64E3">
                      <w:pPr>
                        <w:pStyle w:val="ListParagraph"/>
                        <w:numPr>
                          <w:ilvl w:val="1"/>
                          <w:numId w:val="6"/>
                        </w:numPr>
                        <w:rPr>
                          <w:i/>
                        </w:rPr>
                      </w:pPr>
                      <w:r w:rsidRPr="00BF769F">
                        <w:rPr>
                          <w:i/>
                        </w:rPr>
                        <w:t>Open up with a word of prayer and invite the Spirit to move during the study</w:t>
                      </w:r>
                    </w:p>
                    <w:p w14:paraId="046FDA3A" w14:textId="5681B826" w:rsidR="00622C43" w:rsidRPr="00D912E1" w:rsidRDefault="00622C43" w:rsidP="001C64E3">
                      <w:pPr>
                        <w:pStyle w:val="ListParagraph"/>
                        <w:numPr>
                          <w:ilvl w:val="0"/>
                          <w:numId w:val="6"/>
                        </w:numPr>
                        <w:rPr>
                          <w:i/>
                          <w:sz w:val="32"/>
                        </w:rPr>
                      </w:pPr>
                      <w:r>
                        <w:rPr>
                          <w:i/>
                          <w:sz w:val="32"/>
                        </w:rPr>
                        <w:t>Bible passage/verses</w:t>
                      </w:r>
                      <w:r w:rsidRPr="00D912E1">
                        <w:rPr>
                          <w:i/>
                          <w:sz w:val="32"/>
                        </w:rPr>
                        <w:t xml:space="preserve"> </w:t>
                      </w:r>
                    </w:p>
                    <w:p w14:paraId="16004FDE" w14:textId="49827121" w:rsidR="00622C43" w:rsidRPr="00BF769F" w:rsidRDefault="00622C43" w:rsidP="001C64E3">
                      <w:pPr>
                        <w:pStyle w:val="ListParagraph"/>
                        <w:numPr>
                          <w:ilvl w:val="1"/>
                          <w:numId w:val="6"/>
                        </w:numPr>
                        <w:rPr>
                          <w:i/>
                        </w:rPr>
                      </w:pPr>
                      <w:r w:rsidRPr="00BF769F">
                        <w:rPr>
                          <w:i/>
                        </w:rPr>
                        <w:t>Read the relevant scripture</w:t>
                      </w:r>
                    </w:p>
                    <w:p w14:paraId="545DEC36" w14:textId="20BCB9E9" w:rsidR="00622C43" w:rsidRPr="00D912E1" w:rsidRDefault="00622C43" w:rsidP="001C64E3">
                      <w:pPr>
                        <w:pStyle w:val="ListParagraph"/>
                        <w:numPr>
                          <w:ilvl w:val="0"/>
                          <w:numId w:val="6"/>
                        </w:numPr>
                        <w:rPr>
                          <w:i/>
                          <w:sz w:val="32"/>
                        </w:rPr>
                      </w:pPr>
                      <w:r w:rsidRPr="00D912E1">
                        <w:rPr>
                          <w:i/>
                          <w:sz w:val="32"/>
                        </w:rPr>
                        <w:t xml:space="preserve">Main points </w:t>
                      </w:r>
                    </w:p>
                    <w:p w14:paraId="2504B012" w14:textId="7FDA3738" w:rsidR="00622C43" w:rsidRPr="00BF769F" w:rsidRDefault="00622C43" w:rsidP="001C64E3">
                      <w:pPr>
                        <w:pStyle w:val="ListParagraph"/>
                        <w:numPr>
                          <w:ilvl w:val="1"/>
                          <w:numId w:val="6"/>
                        </w:numPr>
                        <w:rPr>
                          <w:i/>
                        </w:rPr>
                      </w:pPr>
                      <w:r w:rsidRPr="00BF769F">
                        <w:rPr>
                          <w:i/>
                        </w:rPr>
                        <w:t xml:space="preserve">Summarize key ideas and themes for the week </w:t>
                      </w:r>
                    </w:p>
                    <w:p w14:paraId="6E03BED4" w14:textId="1817802F" w:rsidR="00622C43" w:rsidRPr="00D912E1" w:rsidRDefault="00622C43" w:rsidP="001C64E3">
                      <w:pPr>
                        <w:pStyle w:val="ListParagraph"/>
                        <w:numPr>
                          <w:ilvl w:val="0"/>
                          <w:numId w:val="6"/>
                        </w:numPr>
                        <w:rPr>
                          <w:i/>
                          <w:sz w:val="32"/>
                        </w:rPr>
                      </w:pPr>
                      <w:r w:rsidRPr="00D912E1">
                        <w:rPr>
                          <w:i/>
                          <w:sz w:val="32"/>
                        </w:rPr>
                        <w:t xml:space="preserve">Discussion questions </w:t>
                      </w:r>
                    </w:p>
                    <w:p w14:paraId="2C7E75E7" w14:textId="657BF962" w:rsidR="00622C43" w:rsidRPr="00BF769F" w:rsidRDefault="00622C43" w:rsidP="001C64E3">
                      <w:pPr>
                        <w:pStyle w:val="ListParagraph"/>
                        <w:numPr>
                          <w:ilvl w:val="1"/>
                          <w:numId w:val="6"/>
                        </w:numPr>
                        <w:rPr>
                          <w:i/>
                          <w:szCs w:val="32"/>
                        </w:rPr>
                      </w:pPr>
                      <w:r w:rsidRPr="00BF769F">
                        <w:rPr>
                          <w:i/>
                          <w:szCs w:val="32"/>
                        </w:rPr>
                        <w:t xml:space="preserve">Apply the scripture’s message to people’s personal lives </w:t>
                      </w:r>
                    </w:p>
                  </w:txbxContent>
                </v:textbox>
                <w10:wrap type="through" anchorx="page" anchory="page"/>
              </v:shape>
            </w:pict>
          </mc:Fallback>
        </mc:AlternateContent>
      </w:r>
      <w:r w:rsidR="00D9502B">
        <w:rPr>
          <w:noProof/>
        </w:rPr>
        <w:drawing>
          <wp:anchor distT="0" distB="0" distL="114300" distR="114300" simplePos="0" relativeHeight="251888645" behindDoc="0" locked="0" layoutInCell="1" allowOverlap="1" wp14:anchorId="5178D6D3" wp14:editId="4DDA4A07">
            <wp:simplePos x="0" y="0"/>
            <wp:positionH relativeFrom="page">
              <wp:posOffset>1683385</wp:posOffset>
            </wp:positionH>
            <wp:positionV relativeFrom="page">
              <wp:posOffset>5938520</wp:posOffset>
            </wp:positionV>
            <wp:extent cx="1561465" cy="842010"/>
            <wp:effectExtent l="0" t="0" r="0" b="0"/>
            <wp:wrapThrough wrapText="bothSides">
              <wp:wrapPolygon edited="0">
                <wp:start x="1757" y="0"/>
                <wp:lineTo x="0" y="5213"/>
                <wp:lineTo x="0" y="5864"/>
                <wp:lineTo x="2811" y="10425"/>
                <wp:lineTo x="0" y="17593"/>
                <wp:lineTo x="0" y="19548"/>
                <wp:lineTo x="5270" y="20851"/>
                <wp:lineTo x="16865" y="20851"/>
                <wp:lineTo x="21082" y="19548"/>
                <wp:lineTo x="21082" y="1955"/>
                <wp:lineTo x="4568" y="0"/>
                <wp:lineTo x="1757" y="0"/>
              </wp:wrapPolygon>
            </wp:wrapThrough>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4000"/>
                              </a14:imgEffect>
                              <a14:imgEffect>
                                <a14:colorTemperature colorTemp="5304"/>
                              </a14:imgEffect>
                              <a14:imgEffect>
                                <a14:saturation sat="230000"/>
                              </a14:imgEffect>
                              <a14:imgEffect>
                                <a14:brightnessContrast bright="39000" contrast="59000"/>
                              </a14:imgEffect>
                            </a14:imgLayer>
                          </a14:imgProps>
                        </a:ext>
                        <a:ext uri="{28A0092B-C50C-407E-A947-70E740481C1C}">
                          <a14:useLocalDpi xmlns:a14="http://schemas.microsoft.com/office/drawing/2010/main" val="0"/>
                        </a:ext>
                      </a:extLst>
                    </a:blip>
                    <a:srcRect/>
                    <a:stretch>
                      <a:fillRect/>
                    </a:stretch>
                  </pic:blipFill>
                  <pic:spPr bwMode="auto">
                    <a:xfrm>
                      <a:off x="0" y="0"/>
                      <a:ext cx="156146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02B">
        <w:rPr>
          <w:noProof/>
        </w:rPr>
        <mc:AlternateContent>
          <mc:Choice Requires="wps">
            <w:drawing>
              <wp:anchor distT="0" distB="0" distL="114300" distR="114300" simplePos="0" relativeHeight="251885573" behindDoc="0" locked="0" layoutInCell="1" allowOverlap="1" wp14:anchorId="32E6AB17" wp14:editId="7A552655">
                <wp:simplePos x="0" y="0"/>
                <wp:positionH relativeFrom="page">
                  <wp:posOffset>873760</wp:posOffset>
                </wp:positionH>
                <wp:positionV relativeFrom="page">
                  <wp:posOffset>2595245</wp:posOffset>
                </wp:positionV>
                <wp:extent cx="3469005" cy="3888740"/>
                <wp:effectExtent l="0" t="0" r="0" b="0"/>
                <wp:wrapThrough wrapText="bothSides">
                  <wp:wrapPolygon edited="0">
                    <wp:start x="158" y="0"/>
                    <wp:lineTo x="158" y="21445"/>
                    <wp:lineTo x="21193" y="21445"/>
                    <wp:lineTo x="21193" y="0"/>
                    <wp:lineTo x="158" y="0"/>
                  </wp:wrapPolygon>
                </wp:wrapThrough>
                <wp:docPr id="68" name="Text Box 68"/>
                <wp:cNvGraphicFramePr/>
                <a:graphic xmlns:a="http://schemas.openxmlformats.org/drawingml/2006/main">
                  <a:graphicData uri="http://schemas.microsoft.com/office/word/2010/wordprocessingShape">
                    <wps:wsp>
                      <wps:cNvSpPr txBox="1"/>
                      <wps:spPr>
                        <a:xfrm>
                          <a:off x="0" y="0"/>
                          <a:ext cx="3469005" cy="3888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C6ED73" w14:textId="779F1B93" w:rsidR="00622C43" w:rsidRPr="00D9502B" w:rsidRDefault="00622C43" w:rsidP="00F104BA">
                            <w:pPr>
                              <w:jc w:val="center"/>
                              <w:rPr>
                                <w:rFonts w:ascii="Garamond" w:hAnsi="Garamond" w:cs="Garamond"/>
                                <w:color w:val="000000"/>
                                <w:sz w:val="32"/>
                                <w:szCs w:val="27"/>
                              </w:rPr>
                            </w:pPr>
                            <w:r w:rsidRPr="00D9502B">
                              <w:rPr>
                                <w:rFonts w:ascii="Garamond" w:hAnsi="Garamond" w:cs="Garamond"/>
                                <w:color w:val="000000"/>
                                <w:sz w:val="32"/>
                                <w:szCs w:val="27"/>
                              </w:rPr>
                              <w:t xml:space="preserve">“Because God is a </w:t>
                            </w:r>
                          </w:p>
                          <w:p w14:paraId="2D1F863F" w14:textId="49905787" w:rsidR="00622C43" w:rsidRPr="00D9502B" w:rsidRDefault="00622C43" w:rsidP="00F104BA">
                            <w:pPr>
                              <w:jc w:val="center"/>
                              <w:rPr>
                                <w:rFonts w:ascii="Garamond" w:hAnsi="Garamond" w:cs="Garamond"/>
                                <w:color w:val="000000"/>
                                <w:sz w:val="32"/>
                                <w:szCs w:val="27"/>
                              </w:rPr>
                            </w:pPr>
                            <w:proofErr w:type="gramStart"/>
                            <w:r w:rsidRPr="00D9502B">
                              <w:rPr>
                                <w:rFonts w:ascii="Garamond" w:hAnsi="Garamond" w:cs="Garamond"/>
                                <w:color w:val="000000"/>
                                <w:sz w:val="32"/>
                                <w:szCs w:val="27"/>
                              </w:rPr>
                              <w:t>community</w:t>
                            </w:r>
                            <w:proofErr w:type="gramEnd"/>
                            <w:r w:rsidRPr="00D9502B">
                              <w:rPr>
                                <w:rFonts w:ascii="Garamond" w:hAnsi="Garamond" w:cs="Garamond"/>
                                <w:color w:val="000000"/>
                                <w:sz w:val="32"/>
                                <w:szCs w:val="27"/>
                              </w:rPr>
                              <w:t xml:space="preserve"> in unity, God is love.</w:t>
                            </w:r>
                          </w:p>
                          <w:p w14:paraId="04523F34" w14:textId="77777777" w:rsidR="00622C43" w:rsidRDefault="00622C43" w:rsidP="00D912E1">
                            <w:pPr>
                              <w:jc w:val="center"/>
                              <w:rPr>
                                <w:rFonts w:ascii="Garamond" w:hAnsi="Garamond" w:cs="Garamond"/>
                                <w:color w:val="000000"/>
                                <w:sz w:val="32"/>
                                <w:szCs w:val="27"/>
                              </w:rPr>
                            </w:pPr>
                            <w:r w:rsidRPr="00D9502B">
                              <w:rPr>
                                <w:rFonts w:ascii="Garamond" w:hAnsi="Garamond" w:cs="Garamond"/>
                                <w:color w:val="000000"/>
                                <w:sz w:val="32"/>
                                <w:szCs w:val="27"/>
                              </w:rPr>
                              <w:t xml:space="preserve"> His love is reflected in our individual humanness as we act justly in</w:t>
                            </w:r>
                          </w:p>
                          <w:p w14:paraId="5CF99FA6" w14:textId="624F6017" w:rsidR="00622C43" w:rsidRPr="00D9502B" w:rsidRDefault="00622C43" w:rsidP="00D912E1">
                            <w:pPr>
                              <w:jc w:val="center"/>
                              <w:rPr>
                                <w:rFonts w:ascii="Garamond" w:hAnsi="Garamond" w:cs="Garamond"/>
                                <w:color w:val="000000"/>
                                <w:sz w:val="32"/>
                                <w:szCs w:val="27"/>
                              </w:rPr>
                            </w:pPr>
                            <w:r w:rsidRPr="00D9502B">
                              <w:rPr>
                                <w:rFonts w:ascii="Garamond" w:hAnsi="Garamond" w:cs="Garamond"/>
                                <w:color w:val="000000"/>
                                <w:sz w:val="32"/>
                                <w:szCs w:val="27"/>
                              </w:rPr>
                              <w:t xml:space="preserve"> </w:t>
                            </w:r>
                            <w:proofErr w:type="gramStart"/>
                            <w:r w:rsidRPr="00D9502B">
                              <w:rPr>
                                <w:rFonts w:ascii="Garamond" w:hAnsi="Garamond" w:cs="Garamond"/>
                                <w:color w:val="000000"/>
                                <w:sz w:val="32"/>
                                <w:szCs w:val="27"/>
                              </w:rPr>
                              <w:t>financial</w:t>
                            </w:r>
                            <w:proofErr w:type="gramEnd"/>
                            <w:r w:rsidRPr="00D9502B">
                              <w:rPr>
                                <w:rFonts w:ascii="Garamond" w:hAnsi="Garamond" w:cs="Garamond"/>
                                <w:color w:val="000000"/>
                                <w:sz w:val="32"/>
                                <w:szCs w:val="27"/>
                              </w:rPr>
                              <w:t xml:space="preserve"> areas. As his love is reflected in our communal humanity, we develop</w:t>
                            </w:r>
                          </w:p>
                          <w:p w14:paraId="36B6F9A5" w14:textId="6F6E7F2A" w:rsidR="00622C43" w:rsidRPr="00D9502B" w:rsidRDefault="00622C43" w:rsidP="00F104BA">
                            <w:pPr>
                              <w:jc w:val="center"/>
                              <w:rPr>
                                <w:rFonts w:ascii="Garamond" w:hAnsi="Garamond" w:cs="Garamond"/>
                                <w:color w:val="000000"/>
                                <w:sz w:val="32"/>
                                <w:szCs w:val="27"/>
                              </w:rPr>
                            </w:pPr>
                            <w:r w:rsidRPr="00D9502B">
                              <w:rPr>
                                <w:rFonts w:ascii="Garamond" w:hAnsi="Garamond" w:cs="Garamond"/>
                                <w:color w:val="000000"/>
                                <w:sz w:val="32"/>
                                <w:szCs w:val="27"/>
                              </w:rPr>
                              <w:t xml:space="preserve"> </w:t>
                            </w:r>
                            <w:proofErr w:type="gramStart"/>
                            <w:r w:rsidRPr="00D9502B">
                              <w:rPr>
                                <w:rFonts w:ascii="Garamond" w:hAnsi="Garamond" w:cs="Garamond"/>
                                <w:color w:val="000000"/>
                                <w:sz w:val="32"/>
                                <w:szCs w:val="27"/>
                              </w:rPr>
                              <w:t>co</w:t>
                            </w:r>
                            <w:proofErr w:type="gramEnd"/>
                            <w:r w:rsidRPr="00D9502B">
                              <w:rPr>
                                <w:rFonts w:ascii="Garamond" w:hAnsi="Garamond" w:cs="Garamond"/>
                                <w:color w:val="000000"/>
                                <w:sz w:val="32"/>
                                <w:szCs w:val="27"/>
                              </w:rPr>
                              <w:t>-operative economics...</w:t>
                            </w:r>
                          </w:p>
                          <w:p w14:paraId="05141554" w14:textId="24940111" w:rsidR="00622C43" w:rsidRPr="00D9502B" w:rsidRDefault="00622C43" w:rsidP="00F104BA">
                            <w:pPr>
                              <w:jc w:val="center"/>
                              <w:rPr>
                                <w:rFonts w:ascii="Garamond" w:hAnsi="Garamond" w:cs="Garamond"/>
                                <w:color w:val="000000"/>
                                <w:sz w:val="32"/>
                                <w:szCs w:val="27"/>
                              </w:rPr>
                            </w:pPr>
                            <w:r w:rsidRPr="00D9502B">
                              <w:rPr>
                                <w:rFonts w:ascii="Garamond" w:hAnsi="Garamond" w:cs="Garamond"/>
                                <w:color w:val="000000"/>
                                <w:sz w:val="32"/>
                                <w:szCs w:val="27"/>
                              </w:rPr>
                              <w:t xml:space="preserve"> As love disappears in societies, economics becomes exploitive, dehumanized and lacking in morality.”</w:t>
                            </w:r>
                          </w:p>
                          <w:p w14:paraId="27B0E1CF" w14:textId="47D38F3A" w:rsidR="00622C43" w:rsidRPr="00D912E1" w:rsidRDefault="00622C43" w:rsidP="005A514D">
                            <w:pPr>
                              <w:ind w:left="720" w:firstLine="720"/>
                              <w:jc w:val="center"/>
                              <w:rPr>
                                <w:b/>
                                <w:i/>
                                <w:sz w:val="40"/>
                              </w:rPr>
                            </w:pPr>
                            <w:r w:rsidRPr="00D912E1">
                              <w:rPr>
                                <w:rFonts w:ascii="Garamond" w:hAnsi="Garamond" w:cs="Garamond"/>
                                <w:i/>
                                <w:color w:val="000000"/>
                                <w:sz w:val="40"/>
                                <w:szCs w:val="27"/>
                              </w:rPr>
                              <w:t xml:space="preserve">-Dr. </w:t>
                            </w:r>
                            <w:proofErr w:type="spellStart"/>
                            <w:r w:rsidRPr="00D912E1">
                              <w:rPr>
                                <w:rFonts w:ascii="Garamond" w:hAnsi="Garamond" w:cs="Garamond"/>
                                <w:i/>
                                <w:color w:val="000000"/>
                                <w:sz w:val="40"/>
                                <w:szCs w:val="27"/>
                              </w:rPr>
                              <w:t>Viv</w:t>
                            </w:r>
                            <w:proofErr w:type="spellEnd"/>
                            <w:r w:rsidRPr="00D912E1">
                              <w:rPr>
                                <w:rFonts w:ascii="Garamond" w:hAnsi="Garamond" w:cs="Garamond"/>
                                <w:i/>
                                <w:color w:val="000000"/>
                                <w:sz w:val="40"/>
                                <w:szCs w:val="27"/>
                              </w:rPr>
                              <w:t xml:space="preserve"> </w:t>
                            </w:r>
                            <w:proofErr w:type="spellStart"/>
                            <w:r w:rsidRPr="00D912E1">
                              <w:rPr>
                                <w:rFonts w:ascii="Garamond" w:hAnsi="Garamond" w:cs="Garamond"/>
                                <w:i/>
                                <w:color w:val="000000"/>
                                <w:sz w:val="40"/>
                                <w:szCs w:val="27"/>
                              </w:rPr>
                              <w:t>Grigg</w:t>
                            </w:r>
                            <w:proofErr w:type="spellEnd"/>
                          </w:p>
                          <w:p w14:paraId="1F8D26BE" w14:textId="77777777" w:rsidR="00622C43" w:rsidRPr="00D912E1" w:rsidRDefault="00622C43" w:rsidP="00F104BA">
                            <w:pPr>
                              <w:jc w:val="center"/>
                              <w:rPr>
                                <w:b/>
                                <w:i/>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2" type="#_x0000_t202" style="position:absolute;margin-left:68.8pt;margin-top:204.35pt;width:273.15pt;height:306.2pt;z-index:251885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" mv:complextextbox="1" filled="f" stroked="f">
                <v:textbox>
                  <w:txbxContent>
                    <w:p w14:paraId="6BC6ED73" w14:textId="779F1B93" w:rsidR="00622C43" w:rsidRPr="00D9502B" w:rsidRDefault="00622C43" w:rsidP="00F104BA">
                      <w:pPr>
                        <w:jc w:val="center"/>
                        <w:rPr>
                          <w:rFonts w:ascii="Garamond" w:hAnsi="Garamond" w:cs="Garamond"/>
                          <w:color w:val="000000"/>
                          <w:sz w:val="32"/>
                          <w:szCs w:val="27"/>
                        </w:rPr>
                      </w:pPr>
                      <w:r w:rsidRPr="00D9502B">
                        <w:rPr>
                          <w:rFonts w:ascii="Garamond" w:hAnsi="Garamond" w:cs="Garamond"/>
                          <w:color w:val="000000"/>
                          <w:sz w:val="32"/>
                          <w:szCs w:val="27"/>
                        </w:rPr>
                        <w:t xml:space="preserve">“Because God is a </w:t>
                      </w:r>
                    </w:p>
                    <w:p w14:paraId="2D1F863F" w14:textId="49905787" w:rsidR="00622C43" w:rsidRPr="00D9502B" w:rsidRDefault="00622C43" w:rsidP="00F104BA">
                      <w:pPr>
                        <w:jc w:val="center"/>
                        <w:rPr>
                          <w:rFonts w:ascii="Garamond" w:hAnsi="Garamond" w:cs="Garamond"/>
                          <w:color w:val="000000"/>
                          <w:sz w:val="32"/>
                          <w:szCs w:val="27"/>
                        </w:rPr>
                      </w:pPr>
                      <w:proofErr w:type="gramStart"/>
                      <w:r w:rsidRPr="00D9502B">
                        <w:rPr>
                          <w:rFonts w:ascii="Garamond" w:hAnsi="Garamond" w:cs="Garamond"/>
                          <w:color w:val="000000"/>
                          <w:sz w:val="32"/>
                          <w:szCs w:val="27"/>
                        </w:rPr>
                        <w:t>community</w:t>
                      </w:r>
                      <w:proofErr w:type="gramEnd"/>
                      <w:r w:rsidRPr="00D9502B">
                        <w:rPr>
                          <w:rFonts w:ascii="Garamond" w:hAnsi="Garamond" w:cs="Garamond"/>
                          <w:color w:val="000000"/>
                          <w:sz w:val="32"/>
                          <w:szCs w:val="27"/>
                        </w:rPr>
                        <w:t xml:space="preserve"> in unity, God is love.</w:t>
                      </w:r>
                    </w:p>
                    <w:p w14:paraId="04523F34" w14:textId="77777777" w:rsidR="00622C43" w:rsidRDefault="00622C43" w:rsidP="00D912E1">
                      <w:pPr>
                        <w:jc w:val="center"/>
                        <w:rPr>
                          <w:rFonts w:ascii="Garamond" w:hAnsi="Garamond" w:cs="Garamond"/>
                          <w:color w:val="000000"/>
                          <w:sz w:val="32"/>
                          <w:szCs w:val="27"/>
                        </w:rPr>
                      </w:pPr>
                      <w:r w:rsidRPr="00D9502B">
                        <w:rPr>
                          <w:rFonts w:ascii="Garamond" w:hAnsi="Garamond" w:cs="Garamond"/>
                          <w:color w:val="000000"/>
                          <w:sz w:val="32"/>
                          <w:szCs w:val="27"/>
                        </w:rPr>
                        <w:t xml:space="preserve"> His love is reflected in our individual humanness as we act justly in</w:t>
                      </w:r>
                    </w:p>
                    <w:p w14:paraId="5CF99FA6" w14:textId="624F6017" w:rsidR="00622C43" w:rsidRPr="00D9502B" w:rsidRDefault="00622C43" w:rsidP="00D912E1">
                      <w:pPr>
                        <w:jc w:val="center"/>
                        <w:rPr>
                          <w:rFonts w:ascii="Garamond" w:hAnsi="Garamond" w:cs="Garamond"/>
                          <w:color w:val="000000"/>
                          <w:sz w:val="32"/>
                          <w:szCs w:val="27"/>
                        </w:rPr>
                      </w:pPr>
                      <w:r w:rsidRPr="00D9502B">
                        <w:rPr>
                          <w:rFonts w:ascii="Garamond" w:hAnsi="Garamond" w:cs="Garamond"/>
                          <w:color w:val="000000"/>
                          <w:sz w:val="32"/>
                          <w:szCs w:val="27"/>
                        </w:rPr>
                        <w:t xml:space="preserve"> </w:t>
                      </w:r>
                      <w:proofErr w:type="gramStart"/>
                      <w:r w:rsidRPr="00D9502B">
                        <w:rPr>
                          <w:rFonts w:ascii="Garamond" w:hAnsi="Garamond" w:cs="Garamond"/>
                          <w:color w:val="000000"/>
                          <w:sz w:val="32"/>
                          <w:szCs w:val="27"/>
                        </w:rPr>
                        <w:t>financial</w:t>
                      </w:r>
                      <w:proofErr w:type="gramEnd"/>
                      <w:r w:rsidRPr="00D9502B">
                        <w:rPr>
                          <w:rFonts w:ascii="Garamond" w:hAnsi="Garamond" w:cs="Garamond"/>
                          <w:color w:val="000000"/>
                          <w:sz w:val="32"/>
                          <w:szCs w:val="27"/>
                        </w:rPr>
                        <w:t xml:space="preserve"> areas. As his love is reflected in our communal humanity, we develop</w:t>
                      </w:r>
                    </w:p>
                    <w:p w14:paraId="36B6F9A5" w14:textId="6F6E7F2A" w:rsidR="00622C43" w:rsidRPr="00D9502B" w:rsidRDefault="00622C43" w:rsidP="00F104BA">
                      <w:pPr>
                        <w:jc w:val="center"/>
                        <w:rPr>
                          <w:rFonts w:ascii="Garamond" w:hAnsi="Garamond" w:cs="Garamond"/>
                          <w:color w:val="000000"/>
                          <w:sz w:val="32"/>
                          <w:szCs w:val="27"/>
                        </w:rPr>
                      </w:pPr>
                      <w:r w:rsidRPr="00D9502B">
                        <w:rPr>
                          <w:rFonts w:ascii="Garamond" w:hAnsi="Garamond" w:cs="Garamond"/>
                          <w:color w:val="000000"/>
                          <w:sz w:val="32"/>
                          <w:szCs w:val="27"/>
                        </w:rPr>
                        <w:t xml:space="preserve"> </w:t>
                      </w:r>
                      <w:proofErr w:type="gramStart"/>
                      <w:r w:rsidRPr="00D9502B">
                        <w:rPr>
                          <w:rFonts w:ascii="Garamond" w:hAnsi="Garamond" w:cs="Garamond"/>
                          <w:color w:val="000000"/>
                          <w:sz w:val="32"/>
                          <w:szCs w:val="27"/>
                        </w:rPr>
                        <w:t>co</w:t>
                      </w:r>
                      <w:proofErr w:type="gramEnd"/>
                      <w:r w:rsidRPr="00D9502B">
                        <w:rPr>
                          <w:rFonts w:ascii="Garamond" w:hAnsi="Garamond" w:cs="Garamond"/>
                          <w:color w:val="000000"/>
                          <w:sz w:val="32"/>
                          <w:szCs w:val="27"/>
                        </w:rPr>
                        <w:t>-operative economics...</w:t>
                      </w:r>
                    </w:p>
                    <w:p w14:paraId="05141554" w14:textId="24940111" w:rsidR="00622C43" w:rsidRPr="00D9502B" w:rsidRDefault="00622C43" w:rsidP="00F104BA">
                      <w:pPr>
                        <w:jc w:val="center"/>
                        <w:rPr>
                          <w:rFonts w:ascii="Garamond" w:hAnsi="Garamond" w:cs="Garamond"/>
                          <w:color w:val="000000"/>
                          <w:sz w:val="32"/>
                          <w:szCs w:val="27"/>
                        </w:rPr>
                      </w:pPr>
                      <w:r w:rsidRPr="00D9502B">
                        <w:rPr>
                          <w:rFonts w:ascii="Garamond" w:hAnsi="Garamond" w:cs="Garamond"/>
                          <w:color w:val="000000"/>
                          <w:sz w:val="32"/>
                          <w:szCs w:val="27"/>
                        </w:rPr>
                        <w:t xml:space="preserve"> As love disappears in societies, economics becomes exploitive, dehumanized and lacking in morality.”</w:t>
                      </w:r>
                    </w:p>
                    <w:p w14:paraId="27B0E1CF" w14:textId="47D38F3A" w:rsidR="00622C43" w:rsidRPr="00D912E1" w:rsidRDefault="00622C43" w:rsidP="005A514D">
                      <w:pPr>
                        <w:ind w:left="720" w:firstLine="720"/>
                        <w:jc w:val="center"/>
                        <w:rPr>
                          <w:b/>
                          <w:i/>
                          <w:sz w:val="40"/>
                        </w:rPr>
                      </w:pPr>
                      <w:r w:rsidRPr="00D912E1">
                        <w:rPr>
                          <w:rFonts w:ascii="Garamond" w:hAnsi="Garamond" w:cs="Garamond"/>
                          <w:i/>
                          <w:color w:val="000000"/>
                          <w:sz w:val="40"/>
                          <w:szCs w:val="27"/>
                        </w:rPr>
                        <w:t xml:space="preserve">-Dr. </w:t>
                      </w:r>
                      <w:proofErr w:type="spellStart"/>
                      <w:r w:rsidRPr="00D912E1">
                        <w:rPr>
                          <w:rFonts w:ascii="Garamond" w:hAnsi="Garamond" w:cs="Garamond"/>
                          <w:i/>
                          <w:color w:val="000000"/>
                          <w:sz w:val="40"/>
                          <w:szCs w:val="27"/>
                        </w:rPr>
                        <w:t>Viv</w:t>
                      </w:r>
                      <w:proofErr w:type="spellEnd"/>
                      <w:r w:rsidRPr="00D912E1">
                        <w:rPr>
                          <w:rFonts w:ascii="Garamond" w:hAnsi="Garamond" w:cs="Garamond"/>
                          <w:i/>
                          <w:color w:val="000000"/>
                          <w:sz w:val="40"/>
                          <w:szCs w:val="27"/>
                        </w:rPr>
                        <w:t xml:space="preserve"> </w:t>
                      </w:r>
                      <w:proofErr w:type="spellStart"/>
                      <w:r w:rsidRPr="00D912E1">
                        <w:rPr>
                          <w:rFonts w:ascii="Garamond" w:hAnsi="Garamond" w:cs="Garamond"/>
                          <w:i/>
                          <w:color w:val="000000"/>
                          <w:sz w:val="40"/>
                          <w:szCs w:val="27"/>
                        </w:rPr>
                        <w:t>Grigg</w:t>
                      </w:r>
                      <w:proofErr w:type="spellEnd"/>
                    </w:p>
                    <w:p w14:paraId="1F8D26BE" w14:textId="77777777" w:rsidR="00622C43" w:rsidRPr="00D912E1" w:rsidRDefault="00622C43" w:rsidP="00F104BA">
                      <w:pPr>
                        <w:jc w:val="center"/>
                        <w:rPr>
                          <w:b/>
                          <w:i/>
                          <w:sz w:val="28"/>
                        </w:rPr>
                      </w:pPr>
                    </w:p>
                  </w:txbxContent>
                </v:textbox>
                <w10:wrap type="through" anchorx="page" anchory="page"/>
              </v:shape>
            </w:pict>
          </mc:Fallback>
        </mc:AlternateContent>
      </w:r>
      <w:r w:rsidR="00D912E1">
        <w:rPr>
          <w:noProof/>
        </w:rPr>
        <mc:AlternateContent>
          <mc:Choice Requires="wps">
            <w:drawing>
              <wp:anchor distT="0" distB="0" distL="114300" distR="114300" simplePos="0" relativeHeight="251886597" behindDoc="0" locked="0" layoutInCell="1" allowOverlap="1" wp14:anchorId="6E13D09C" wp14:editId="5A362B23">
                <wp:simplePos x="0" y="0"/>
                <wp:positionH relativeFrom="page">
                  <wp:posOffset>5822315</wp:posOffset>
                </wp:positionH>
                <wp:positionV relativeFrom="page">
                  <wp:posOffset>793115</wp:posOffset>
                </wp:positionV>
                <wp:extent cx="3536838" cy="659167"/>
                <wp:effectExtent l="0" t="0" r="0" b="1270"/>
                <wp:wrapThrough wrapText="bothSides">
                  <wp:wrapPolygon edited="0">
                    <wp:start x="155" y="0"/>
                    <wp:lineTo x="155" y="20809"/>
                    <wp:lineTo x="21255" y="20809"/>
                    <wp:lineTo x="21255" y="0"/>
                    <wp:lineTo x="155" y="0"/>
                  </wp:wrapPolygon>
                </wp:wrapThrough>
                <wp:docPr id="69" name="Text Box 69"/>
                <wp:cNvGraphicFramePr/>
                <a:graphic xmlns:a="http://schemas.openxmlformats.org/drawingml/2006/main">
                  <a:graphicData uri="http://schemas.microsoft.com/office/word/2010/wordprocessingShape">
                    <wps:wsp>
                      <wps:cNvSpPr txBox="1"/>
                      <wps:spPr>
                        <a:xfrm>
                          <a:off x="0" y="0"/>
                          <a:ext cx="3536838" cy="659167"/>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D49E24" w14:textId="77777777" w:rsidR="00622C43" w:rsidRPr="00D912E1" w:rsidRDefault="00622C43" w:rsidP="00D912E1">
                            <w:pPr>
                              <w:jc w:val="center"/>
                              <w:rPr>
                                <w:rFonts w:ascii="Aguafina Script Regular" w:hAnsi="Aguafina Script Regular"/>
                                <w:color w:val="2389EA" w:themeColor="background2" w:themeShade="BF"/>
                                <w:sz w:val="52"/>
                              </w:rPr>
                            </w:pPr>
                            <w:r w:rsidRPr="00D912E1">
                              <w:rPr>
                                <w:rFonts w:ascii="Aguafina Script Regular" w:hAnsi="Aguafina Script Regular"/>
                                <w:color w:val="2389EA" w:themeColor="background2" w:themeShade="BF"/>
                                <w:sz w:val="52"/>
                              </w:rPr>
                              <w:t>Bible Study Structure</w:t>
                            </w:r>
                          </w:p>
                          <w:p w14:paraId="7E8DD265" w14:textId="77777777" w:rsidR="00622C43" w:rsidRDefault="00622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3" type="#_x0000_t202" style="position:absolute;margin-left:458.45pt;margin-top:62.45pt;width:278.5pt;height:51.9pt;z-index:2518865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" mv:complextextbox="1" filled="f" stroked="f">
                <v:textbox>
                  <w:txbxContent>
                    <w:p w14:paraId="29D49E24" w14:textId="77777777" w:rsidR="00622C43" w:rsidRPr="00D912E1" w:rsidRDefault="00622C43" w:rsidP="00D912E1">
                      <w:pPr>
                        <w:jc w:val="center"/>
                        <w:rPr>
                          <w:rFonts w:ascii="Aguafina Script Regular" w:hAnsi="Aguafina Script Regular"/>
                          <w:color w:val="2389EA" w:themeColor="background2" w:themeShade="BF"/>
                          <w:sz w:val="52"/>
                        </w:rPr>
                      </w:pPr>
                      <w:r w:rsidRPr="00D912E1">
                        <w:rPr>
                          <w:rFonts w:ascii="Aguafina Script Regular" w:hAnsi="Aguafina Script Regular"/>
                          <w:color w:val="2389EA" w:themeColor="background2" w:themeShade="BF"/>
                          <w:sz w:val="52"/>
                        </w:rPr>
                        <w:t>Bible Study Structure</w:t>
                      </w:r>
                    </w:p>
                    <w:p w14:paraId="7E8DD265" w14:textId="77777777" w:rsidR="00622C43" w:rsidRDefault="00622C43"/>
                  </w:txbxContent>
                </v:textbox>
                <w10:wrap type="through" anchorx="page" anchory="page"/>
              </v:shape>
            </w:pict>
          </mc:Fallback>
        </mc:AlternateContent>
      </w:r>
      <w:r w:rsidR="00F104BA">
        <w:rPr>
          <w:noProof/>
        </w:rPr>
        <mc:AlternateContent>
          <mc:Choice Requires="wps">
            <w:drawing>
              <wp:anchor distT="0" distB="0" distL="114300" distR="114300" simplePos="0" relativeHeight="251883525" behindDoc="0" locked="0" layoutInCell="1" allowOverlap="1" wp14:anchorId="3421F27B" wp14:editId="636C4AB4">
                <wp:simplePos x="0" y="0"/>
                <wp:positionH relativeFrom="page">
                  <wp:posOffset>969010</wp:posOffset>
                </wp:positionH>
                <wp:positionV relativeFrom="page">
                  <wp:posOffset>893445</wp:posOffset>
                </wp:positionV>
                <wp:extent cx="3200400" cy="474980"/>
                <wp:effectExtent l="0" t="0" r="0" b="7620"/>
                <wp:wrapTight wrapText="bothSides">
                  <wp:wrapPolygon edited="0">
                    <wp:start x="171" y="0"/>
                    <wp:lineTo x="171" y="20791"/>
                    <wp:lineTo x="21257" y="20791"/>
                    <wp:lineTo x="21257" y="0"/>
                    <wp:lineTo x="171" y="0"/>
                  </wp:wrapPolygon>
                </wp:wrapTight>
                <wp:docPr id="6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52B22A" w14:textId="03344CBF" w:rsidR="00622C43" w:rsidRPr="00F104BA" w:rsidRDefault="00622C43" w:rsidP="0082300A">
                            <w:pPr>
                              <w:pStyle w:val="Title"/>
                              <w:jc w:val="center"/>
                              <w:rPr>
                                <w:rFonts w:ascii="Aguafina Script Regular" w:hAnsi="Aguafina Script Regular"/>
                                <w:color w:val="2389EA" w:themeColor="background2" w:themeShade="BF"/>
                                <w:sz w:val="52"/>
                              </w:rPr>
                            </w:pPr>
                            <w:r w:rsidRPr="00F104BA">
                              <w:rPr>
                                <w:rFonts w:ascii="Aguafina Script Regular" w:hAnsi="Aguafina Script Regular"/>
                                <w:color w:val="2389EA" w:themeColor="background2" w:themeShade="BF"/>
                                <w:sz w:val="52"/>
                              </w:rPr>
                              <w:t>Kingdom Economics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76.3pt;margin-top:70.35pt;width:252pt;height:37.4pt;z-index:2518835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" filled="f" stroked="f">
                <v:textbox inset=",0,,0">
                  <w:txbxContent>
                    <w:p w14:paraId="7352B22A" w14:textId="03344CBF" w:rsidR="00622C43" w:rsidRPr="00F104BA" w:rsidRDefault="00622C43" w:rsidP="0082300A">
                      <w:pPr>
                        <w:pStyle w:val="Title"/>
                        <w:jc w:val="center"/>
                        <w:rPr>
                          <w:rFonts w:ascii="Aguafina Script Regular" w:hAnsi="Aguafina Script Regular"/>
                          <w:color w:val="2389EA" w:themeColor="background2" w:themeShade="BF"/>
                          <w:sz w:val="52"/>
                        </w:rPr>
                      </w:pPr>
                      <w:r w:rsidRPr="00F104BA">
                        <w:rPr>
                          <w:rFonts w:ascii="Aguafina Script Regular" w:hAnsi="Aguafina Script Regular"/>
                          <w:color w:val="2389EA" w:themeColor="background2" w:themeShade="BF"/>
                          <w:sz w:val="52"/>
                        </w:rPr>
                        <w:t>Kingdom Economics</w:t>
                      </w:r>
                    </w:p>
                  </w:txbxContent>
                </v:textbox>
                <w10:wrap type="tight" anchorx="page" anchory="page"/>
              </v:shape>
            </w:pict>
          </mc:Fallback>
        </mc:AlternateContent>
      </w:r>
      <w:r w:rsidR="001C1206">
        <w:br w:type="page"/>
      </w:r>
      <w:r w:rsidR="00747534">
        <w:rPr>
          <w:noProof/>
        </w:rPr>
        <w:lastRenderedPageBreak/>
        <mc:AlternateContent>
          <mc:Choice Requires="wps">
            <w:drawing>
              <wp:anchor distT="0" distB="0" distL="114300" distR="114300" simplePos="0" relativeHeight="251821061" behindDoc="0" locked="0" layoutInCell="1" allowOverlap="1" wp14:anchorId="494B3937" wp14:editId="0395BFFE">
                <wp:simplePos x="0" y="0"/>
                <wp:positionH relativeFrom="page">
                  <wp:posOffset>6038215</wp:posOffset>
                </wp:positionH>
                <wp:positionV relativeFrom="page">
                  <wp:posOffset>2663825</wp:posOffset>
                </wp:positionV>
                <wp:extent cx="3200400" cy="593090"/>
                <wp:effectExtent l="0" t="0" r="0" b="16510"/>
                <wp:wrapTight wrapText="bothSides">
                  <wp:wrapPolygon edited="0">
                    <wp:start x="171" y="0"/>
                    <wp:lineTo x="171" y="21276"/>
                    <wp:lineTo x="21257" y="21276"/>
                    <wp:lineTo x="21257" y="0"/>
                    <wp:lineTo x="171" y="0"/>
                  </wp:wrapPolygon>
                </wp:wrapTight>
                <wp:docPr id="1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B9CE993" w14:textId="77777777" w:rsidR="00622C43" w:rsidRDefault="00622C43" w:rsidP="00EA5545">
                            <w:pPr>
                              <w:pStyle w:val="Title"/>
                              <w:jc w:val="center"/>
                              <w:rPr>
                                <w:b/>
                                <w:color w:val="131D43" w:themeColor="text2" w:themeShade="80"/>
                                <w:sz w:val="36"/>
                              </w:rPr>
                            </w:pPr>
                            <w:r>
                              <w:rPr>
                                <w:b/>
                                <w:color w:val="131D43" w:themeColor="text2" w:themeShade="80"/>
                                <w:sz w:val="36"/>
                              </w:rPr>
                              <w:t>Genesis 1</w:t>
                            </w:r>
                          </w:p>
                          <w:p w14:paraId="3B69AE2B" w14:textId="2DB99B5F" w:rsidR="00622C43" w:rsidRPr="00B45421" w:rsidRDefault="00622C43" w:rsidP="00EA5545">
                            <w:pPr>
                              <w:pStyle w:val="Title"/>
                              <w:jc w:val="center"/>
                              <w:rPr>
                                <w:b/>
                                <w:color w:val="131D43" w:themeColor="text2" w:themeShade="80"/>
                                <w:sz w:val="36"/>
                              </w:rPr>
                            </w:pPr>
                            <w:r>
                              <w:rPr>
                                <w:b/>
                                <w:color w:val="131D43" w:themeColor="text2" w:themeShade="80"/>
                                <w:sz w:val="36"/>
                              </w:rPr>
                              <w:t>Psalm 19:1-6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475.45pt;margin-top:209.75pt;width:252pt;height:46.7pt;z-index:2518210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" filled="f" stroked="f">
                <v:textbox inset=",0,,0">
                  <w:txbxContent>
                    <w:p w14:paraId="5B9CE993" w14:textId="77777777" w:rsidR="00622C43" w:rsidRDefault="00622C43" w:rsidP="00EA5545">
                      <w:pPr>
                        <w:pStyle w:val="Title"/>
                        <w:jc w:val="center"/>
                        <w:rPr>
                          <w:b/>
                          <w:color w:val="131D43" w:themeColor="text2" w:themeShade="80"/>
                          <w:sz w:val="36"/>
                        </w:rPr>
                      </w:pPr>
                      <w:r>
                        <w:rPr>
                          <w:b/>
                          <w:color w:val="131D43" w:themeColor="text2" w:themeShade="80"/>
                          <w:sz w:val="36"/>
                        </w:rPr>
                        <w:t>Genesis 1</w:t>
                      </w:r>
                    </w:p>
                    <w:p w14:paraId="3B69AE2B" w14:textId="2DB99B5F" w:rsidR="00622C43" w:rsidRPr="00B45421" w:rsidRDefault="00622C43" w:rsidP="00EA5545">
                      <w:pPr>
                        <w:pStyle w:val="Title"/>
                        <w:jc w:val="center"/>
                        <w:rPr>
                          <w:b/>
                          <w:color w:val="131D43" w:themeColor="text2" w:themeShade="80"/>
                          <w:sz w:val="36"/>
                        </w:rPr>
                      </w:pPr>
                      <w:r>
                        <w:rPr>
                          <w:b/>
                          <w:color w:val="131D43" w:themeColor="text2" w:themeShade="80"/>
                          <w:sz w:val="36"/>
                        </w:rPr>
                        <w:t>Psalm 19:1-6</w:t>
                      </w:r>
                    </w:p>
                  </w:txbxContent>
                </v:textbox>
                <w10:wrap type="tight" anchorx="page" anchory="page"/>
              </v:shape>
            </w:pict>
          </mc:Fallback>
        </mc:AlternateContent>
      </w:r>
      <w:r w:rsidR="001E5DCE">
        <w:rPr>
          <w:noProof/>
        </w:rPr>
        <mc:AlternateContent>
          <mc:Choice Requires="wps">
            <w:drawing>
              <wp:anchor distT="0" distB="0" distL="114300" distR="114300" simplePos="0" relativeHeight="251835397" behindDoc="0" locked="0" layoutInCell="1" allowOverlap="1" wp14:anchorId="149D7FD5" wp14:editId="0C0C39CF">
                <wp:simplePos x="0" y="0"/>
                <wp:positionH relativeFrom="page">
                  <wp:posOffset>5861685</wp:posOffset>
                </wp:positionH>
                <wp:positionV relativeFrom="page">
                  <wp:posOffset>3502025</wp:posOffset>
                </wp:positionV>
                <wp:extent cx="3298825" cy="1615440"/>
                <wp:effectExtent l="0" t="0" r="0" b="10160"/>
                <wp:wrapThrough wrapText="bothSides">
                  <wp:wrapPolygon edited="0">
                    <wp:start x="166" y="0"/>
                    <wp:lineTo x="166" y="21396"/>
                    <wp:lineTo x="21288" y="21396"/>
                    <wp:lineTo x="21288" y="0"/>
                    <wp:lineTo x="166" y="0"/>
                  </wp:wrapPolygon>
                </wp:wrapThrough>
                <wp:docPr id="3" name="Text Box 3"/>
                <wp:cNvGraphicFramePr/>
                <a:graphic xmlns:a="http://schemas.openxmlformats.org/drawingml/2006/main">
                  <a:graphicData uri="http://schemas.microsoft.com/office/word/2010/wordprocessingShape">
                    <wps:wsp>
                      <wps:cNvSpPr txBox="1"/>
                      <wps:spPr>
                        <a:xfrm>
                          <a:off x="0" y="0"/>
                          <a:ext cx="3298825" cy="1615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65C0609" w14:textId="77777777" w:rsidR="00622C43" w:rsidRDefault="00622C43" w:rsidP="00A45834">
                            <w:pPr>
                              <w:rPr>
                                <w:b/>
                                <w:color w:val="131D43" w:themeColor="text2" w:themeShade="80"/>
                                <w:sz w:val="28"/>
                              </w:rPr>
                            </w:pPr>
                            <w:r>
                              <w:rPr>
                                <w:b/>
                                <w:color w:val="131D43" w:themeColor="text2" w:themeShade="80"/>
                                <w:sz w:val="28"/>
                              </w:rPr>
                              <w:t xml:space="preserve">Main Points: </w:t>
                            </w:r>
                          </w:p>
                          <w:p w14:paraId="484E384F" w14:textId="778304CC" w:rsidR="00622C43" w:rsidRPr="001E5DCE" w:rsidRDefault="00622C43" w:rsidP="00A45834">
                            <w:pPr>
                              <w:pStyle w:val="ListParagraph"/>
                              <w:numPr>
                                <w:ilvl w:val="0"/>
                                <w:numId w:val="8"/>
                              </w:numPr>
                              <w:rPr>
                                <w:b/>
                                <w:color w:val="131D43" w:themeColor="text2" w:themeShade="80"/>
                              </w:rPr>
                            </w:pPr>
                            <w:r w:rsidRPr="001E5DCE">
                              <w:rPr>
                                <w:color w:val="131D43" w:themeColor="text2" w:themeShade="80"/>
                              </w:rPr>
                              <w:t xml:space="preserve">God’s creativity is present in all things. </w:t>
                            </w:r>
                          </w:p>
                          <w:p w14:paraId="78B79141" w14:textId="0831E47B" w:rsidR="00622C43" w:rsidRPr="001E5DCE" w:rsidRDefault="00622C43" w:rsidP="00A83696">
                            <w:pPr>
                              <w:pStyle w:val="ListParagraph"/>
                              <w:numPr>
                                <w:ilvl w:val="0"/>
                                <w:numId w:val="8"/>
                              </w:numPr>
                              <w:rPr>
                                <w:color w:val="131D43" w:themeColor="text2" w:themeShade="80"/>
                              </w:rPr>
                            </w:pPr>
                            <w:r w:rsidRPr="001E5DCE">
                              <w:rPr>
                                <w:color w:val="131D43" w:themeColor="text2" w:themeShade="80"/>
                              </w:rPr>
                              <w:t>Everything has been intricately designed for good.</w:t>
                            </w:r>
                          </w:p>
                          <w:p w14:paraId="4890BDC8" w14:textId="6AD6D2B3" w:rsidR="00622C43" w:rsidRPr="001E5DCE" w:rsidRDefault="00622C43" w:rsidP="00A45834">
                            <w:pPr>
                              <w:pStyle w:val="ListParagraph"/>
                              <w:numPr>
                                <w:ilvl w:val="0"/>
                                <w:numId w:val="8"/>
                              </w:numPr>
                              <w:rPr>
                                <w:b/>
                                <w:color w:val="131D43" w:themeColor="text2" w:themeShade="80"/>
                              </w:rPr>
                            </w:pPr>
                            <w:r w:rsidRPr="001E5DCE">
                              <w:rPr>
                                <w:color w:val="131D43" w:themeColor="text2" w:themeShade="80"/>
                              </w:rPr>
                              <w:t xml:space="preserve">Since we were created in God’s image then we are also creative. </w:t>
                            </w:r>
                          </w:p>
                          <w:p w14:paraId="6AB9A3E7" w14:textId="77777777" w:rsidR="00622C43" w:rsidRPr="00A83696" w:rsidRDefault="00622C43" w:rsidP="00A83696">
                            <w:pPr>
                              <w:ind w:left="360"/>
                              <w:rPr>
                                <w:b/>
                                <w:color w:val="131D43" w:themeColor="text2" w:themeShade="80"/>
                                <w:sz w:val="16"/>
                              </w:rPr>
                            </w:pPr>
                          </w:p>
                          <w:p w14:paraId="4183A7D4" w14:textId="27DF9B35" w:rsidR="00622C43" w:rsidRDefault="00622C43" w:rsidP="00A45834">
                            <w:pPr>
                              <w:rPr>
                                <w:b/>
                                <w:color w:val="131D43" w:themeColor="text2" w:themeShade="80"/>
                                <w:sz w:val="28"/>
                              </w:rPr>
                            </w:pPr>
                            <w:r>
                              <w:rPr>
                                <w:b/>
                                <w:color w:val="131D43" w:themeColor="text2" w:themeShade="80"/>
                                <w:sz w:val="28"/>
                              </w:rPr>
                              <w:t xml:space="preserve">Discussion Questions: </w:t>
                            </w:r>
                          </w:p>
                          <w:p w14:paraId="72CA59A9" w14:textId="77777777" w:rsidR="00622C43" w:rsidRPr="008D24E1" w:rsidRDefault="00622C43" w:rsidP="00A45834">
                            <w:pPr>
                              <w:rPr>
                                <w:b/>
                                <w:color w:val="131D43" w:themeColor="text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6" type="#_x0000_t202" style="position:absolute;margin-left:461.55pt;margin-top:275.75pt;width:259.75pt;height:127.2pt;z-index:25183539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" mv:complextextbox="1" filled="f" stroked="f">
                <v:textbox>
                  <w:txbxContent>
                    <w:p w14:paraId="065C0609" w14:textId="77777777" w:rsidR="00622C43" w:rsidRDefault="00622C43" w:rsidP="00A45834">
                      <w:pPr>
                        <w:rPr>
                          <w:b/>
                          <w:color w:val="131D43" w:themeColor="text2" w:themeShade="80"/>
                          <w:sz w:val="28"/>
                        </w:rPr>
                      </w:pPr>
                      <w:r>
                        <w:rPr>
                          <w:b/>
                          <w:color w:val="131D43" w:themeColor="text2" w:themeShade="80"/>
                          <w:sz w:val="28"/>
                        </w:rPr>
                        <w:t xml:space="preserve">Main Points: </w:t>
                      </w:r>
                    </w:p>
                    <w:p w14:paraId="484E384F" w14:textId="778304CC" w:rsidR="00622C43" w:rsidRPr="001E5DCE" w:rsidRDefault="00622C43" w:rsidP="00A45834">
                      <w:pPr>
                        <w:pStyle w:val="ListParagraph"/>
                        <w:numPr>
                          <w:ilvl w:val="0"/>
                          <w:numId w:val="8"/>
                        </w:numPr>
                        <w:rPr>
                          <w:b/>
                          <w:color w:val="131D43" w:themeColor="text2" w:themeShade="80"/>
                        </w:rPr>
                      </w:pPr>
                      <w:r w:rsidRPr="001E5DCE">
                        <w:rPr>
                          <w:color w:val="131D43" w:themeColor="text2" w:themeShade="80"/>
                        </w:rPr>
                        <w:t xml:space="preserve">God’s creativity is present in all things. </w:t>
                      </w:r>
                    </w:p>
                    <w:p w14:paraId="78B79141" w14:textId="0831E47B" w:rsidR="00622C43" w:rsidRPr="001E5DCE" w:rsidRDefault="00622C43" w:rsidP="00A83696">
                      <w:pPr>
                        <w:pStyle w:val="ListParagraph"/>
                        <w:numPr>
                          <w:ilvl w:val="0"/>
                          <w:numId w:val="8"/>
                        </w:numPr>
                        <w:rPr>
                          <w:color w:val="131D43" w:themeColor="text2" w:themeShade="80"/>
                        </w:rPr>
                      </w:pPr>
                      <w:r w:rsidRPr="001E5DCE">
                        <w:rPr>
                          <w:color w:val="131D43" w:themeColor="text2" w:themeShade="80"/>
                        </w:rPr>
                        <w:t>Everything has been intricately designed for good.</w:t>
                      </w:r>
                    </w:p>
                    <w:p w14:paraId="4890BDC8" w14:textId="6AD6D2B3" w:rsidR="00622C43" w:rsidRPr="001E5DCE" w:rsidRDefault="00622C43" w:rsidP="00A45834">
                      <w:pPr>
                        <w:pStyle w:val="ListParagraph"/>
                        <w:numPr>
                          <w:ilvl w:val="0"/>
                          <w:numId w:val="8"/>
                        </w:numPr>
                        <w:rPr>
                          <w:b/>
                          <w:color w:val="131D43" w:themeColor="text2" w:themeShade="80"/>
                        </w:rPr>
                      </w:pPr>
                      <w:r w:rsidRPr="001E5DCE">
                        <w:rPr>
                          <w:color w:val="131D43" w:themeColor="text2" w:themeShade="80"/>
                        </w:rPr>
                        <w:t xml:space="preserve">Since we were created in God’s image then we are also creative. </w:t>
                      </w:r>
                    </w:p>
                    <w:p w14:paraId="6AB9A3E7" w14:textId="77777777" w:rsidR="00622C43" w:rsidRPr="00A83696" w:rsidRDefault="00622C43" w:rsidP="00A83696">
                      <w:pPr>
                        <w:ind w:left="360"/>
                        <w:rPr>
                          <w:b/>
                          <w:color w:val="131D43" w:themeColor="text2" w:themeShade="80"/>
                          <w:sz w:val="16"/>
                        </w:rPr>
                      </w:pPr>
                    </w:p>
                    <w:p w14:paraId="4183A7D4" w14:textId="27DF9B35" w:rsidR="00622C43" w:rsidRDefault="00622C43" w:rsidP="00A45834">
                      <w:pPr>
                        <w:rPr>
                          <w:b/>
                          <w:color w:val="131D43" w:themeColor="text2" w:themeShade="80"/>
                          <w:sz w:val="28"/>
                        </w:rPr>
                      </w:pPr>
                      <w:r>
                        <w:rPr>
                          <w:b/>
                          <w:color w:val="131D43" w:themeColor="text2" w:themeShade="80"/>
                          <w:sz w:val="28"/>
                        </w:rPr>
                        <w:t xml:space="preserve">Discussion Questions: </w:t>
                      </w:r>
                    </w:p>
                    <w:p w14:paraId="72CA59A9" w14:textId="77777777" w:rsidR="00622C43" w:rsidRPr="008D24E1" w:rsidRDefault="00622C43" w:rsidP="00A45834">
                      <w:pPr>
                        <w:rPr>
                          <w:b/>
                          <w:color w:val="131D43" w:themeColor="text2" w:themeShade="80"/>
                          <w:sz w:val="28"/>
                        </w:rPr>
                      </w:pPr>
                    </w:p>
                  </w:txbxContent>
                </v:textbox>
                <w10:wrap type="through" anchorx="page" anchory="page"/>
              </v:shape>
            </w:pict>
          </mc:Fallback>
        </mc:AlternateContent>
      </w:r>
      <w:r w:rsidR="001E5DCE">
        <w:rPr>
          <w:noProof/>
        </w:rPr>
        <mc:AlternateContent>
          <mc:Choice Requires="wps">
            <w:drawing>
              <wp:anchor distT="0" distB="0" distL="114300" distR="114300" simplePos="0" relativeHeight="251889669" behindDoc="0" locked="0" layoutInCell="1" allowOverlap="1" wp14:anchorId="71B09E57" wp14:editId="053E0046">
                <wp:simplePos x="0" y="0"/>
                <wp:positionH relativeFrom="page">
                  <wp:posOffset>5854065</wp:posOffset>
                </wp:positionH>
                <wp:positionV relativeFrom="page">
                  <wp:posOffset>5311140</wp:posOffset>
                </wp:positionV>
                <wp:extent cx="3267075" cy="520065"/>
                <wp:effectExtent l="0" t="0" r="0" b="0"/>
                <wp:wrapThrough wrapText="bothSides">
                  <wp:wrapPolygon edited="0">
                    <wp:start x="168" y="0"/>
                    <wp:lineTo x="168" y="20044"/>
                    <wp:lineTo x="21327" y="20044"/>
                    <wp:lineTo x="21159" y="0"/>
                    <wp:lineTo x="168" y="0"/>
                  </wp:wrapPolygon>
                </wp:wrapThrough>
                <wp:docPr id="75" name="Text Box 75"/>
                <wp:cNvGraphicFramePr/>
                <a:graphic xmlns:a="http://schemas.openxmlformats.org/drawingml/2006/main">
                  <a:graphicData uri="http://schemas.microsoft.com/office/word/2010/wordprocessingShape">
                    <wps:wsp>
                      <wps:cNvSpPr txBox="1"/>
                      <wps:spPr>
                        <a:xfrm>
                          <a:off x="0" y="0"/>
                          <a:ext cx="3267075" cy="5200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B018184" w14:textId="77777777" w:rsidR="00622C43" w:rsidRPr="001E5DCE" w:rsidRDefault="00622C43" w:rsidP="00413550">
                            <w:pPr>
                              <w:rPr>
                                <w:color w:val="131D43" w:themeColor="text2" w:themeShade="80"/>
                              </w:rPr>
                            </w:pPr>
                            <w:r w:rsidRPr="001E5DCE">
                              <w:rPr>
                                <w:b/>
                                <w:color w:val="131D43" w:themeColor="text2" w:themeShade="80"/>
                              </w:rPr>
                              <w:t xml:space="preserve">1. </w:t>
                            </w:r>
                            <w:r w:rsidRPr="001E5DCE">
                              <w:rPr>
                                <w:color w:val="131D43" w:themeColor="text2" w:themeShade="80"/>
                              </w:rPr>
                              <w:t xml:space="preserve">What unique gifts and qualities has God given you? </w:t>
                            </w:r>
                          </w:p>
                          <w:p w14:paraId="0541A787" w14:textId="77777777" w:rsidR="00622C43" w:rsidRPr="001E5DCE" w:rsidRDefault="00622C43">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37" type="#_x0000_t202" style="position:absolute;margin-left:460.95pt;margin-top:418.2pt;width:257.25pt;height:40.95pt;z-index:25188966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" mv:complextextbox="1" filled="f" stroked="f">
                <v:textbox>
                  <w:txbxContent>
                    <w:p w14:paraId="0B018184" w14:textId="77777777" w:rsidR="00622C43" w:rsidRPr="001E5DCE" w:rsidRDefault="00622C43" w:rsidP="00413550">
                      <w:pPr>
                        <w:rPr>
                          <w:color w:val="131D43" w:themeColor="text2" w:themeShade="80"/>
                        </w:rPr>
                      </w:pPr>
                      <w:r w:rsidRPr="001E5DCE">
                        <w:rPr>
                          <w:b/>
                          <w:color w:val="131D43" w:themeColor="text2" w:themeShade="80"/>
                        </w:rPr>
                        <w:t xml:space="preserve">1. </w:t>
                      </w:r>
                      <w:r w:rsidRPr="001E5DCE">
                        <w:rPr>
                          <w:color w:val="131D43" w:themeColor="text2" w:themeShade="80"/>
                        </w:rPr>
                        <w:t xml:space="preserve">What unique gifts and qualities has God given you? </w:t>
                      </w:r>
                    </w:p>
                    <w:p w14:paraId="0541A787" w14:textId="77777777" w:rsidR="00622C43" w:rsidRPr="001E5DCE" w:rsidRDefault="00622C43">
                      <w:pPr>
                        <w:rPr>
                          <w:sz w:val="22"/>
                        </w:rPr>
                      </w:pPr>
                    </w:p>
                  </w:txbxContent>
                </v:textbox>
                <w10:wrap type="through" anchorx="page" anchory="page"/>
              </v:shape>
            </w:pict>
          </mc:Fallback>
        </mc:AlternateContent>
      </w:r>
      <w:r w:rsidR="001E5DCE">
        <w:rPr>
          <w:noProof/>
        </w:rPr>
        <mc:AlternateContent>
          <mc:Choice Requires="wps">
            <w:drawing>
              <wp:anchor distT="0" distB="0" distL="114300" distR="114300" simplePos="0" relativeHeight="251837445" behindDoc="0" locked="0" layoutInCell="1" allowOverlap="1" wp14:anchorId="61A3C60A" wp14:editId="0FD5FF20">
                <wp:simplePos x="0" y="0"/>
                <wp:positionH relativeFrom="page">
                  <wp:posOffset>6770370</wp:posOffset>
                </wp:positionH>
                <wp:positionV relativeFrom="page">
                  <wp:posOffset>5793740</wp:posOffset>
                </wp:positionV>
                <wp:extent cx="2705100" cy="819785"/>
                <wp:effectExtent l="0" t="0" r="0" b="0"/>
                <wp:wrapThrough wrapText="bothSides">
                  <wp:wrapPolygon edited="0">
                    <wp:start x="203" y="0"/>
                    <wp:lineTo x="203" y="20747"/>
                    <wp:lineTo x="21093" y="20747"/>
                    <wp:lineTo x="21093" y="0"/>
                    <wp:lineTo x="203" y="0"/>
                  </wp:wrapPolygon>
                </wp:wrapThrough>
                <wp:docPr id="17" name="Text Box 17"/>
                <wp:cNvGraphicFramePr/>
                <a:graphic xmlns:a="http://schemas.openxmlformats.org/drawingml/2006/main">
                  <a:graphicData uri="http://schemas.microsoft.com/office/word/2010/wordprocessingShape">
                    <wps:wsp>
                      <wps:cNvSpPr txBox="1"/>
                      <wps:spPr>
                        <a:xfrm>
                          <a:off x="0" y="0"/>
                          <a:ext cx="2705100" cy="8197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F9B53B" w14:textId="3E9DAED2" w:rsidR="00622C43" w:rsidRPr="001E5DCE" w:rsidRDefault="00622C43" w:rsidP="00A45834">
                            <w:pPr>
                              <w:rPr>
                                <w:sz w:val="22"/>
                              </w:rPr>
                            </w:pPr>
                            <w:r w:rsidRPr="001E5DCE">
                              <w:rPr>
                                <w:b/>
                                <w:color w:val="131D43" w:themeColor="text2" w:themeShade="80"/>
                              </w:rPr>
                              <w:t>2.</w:t>
                            </w:r>
                            <w:r w:rsidRPr="001E5DCE">
                              <w:rPr>
                                <w:color w:val="131D43" w:themeColor="text2" w:themeShade="80"/>
                              </w:rPr>
                              <w:t>What special talents and gifts do you want to learn or develop?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8" type="#_x0000_t202" style="position:absolute;margin-left:533.1pt;margin-top:456.2pt;width:213pt;height:64.55pt;z-index:25183744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" mv:complextextbox="1" filled="f" stroked="f">
                <v:textbox>
                  <w:txbxContent>
                    <w:p w14:paraId="6EF9B53B" w14:textId="3E9DAED2" w:rsidR="00622C43" w:rsidRPr="001E5DCE" w:rsidRDefault="00622C43" w:rsidP="00A45834">
                      <w:pPr>
                        <w:rPr>
                          <w:sz w:val="22"/>
                        </w:rPr>
                      </w:pPr>
                      <w:r w:rsidRPr="001E5DCE">
                        <w:rPr>
                          <w:b/>
                          <w:color w:val="131D43" w:themeColor="text2" w:themeShade="80"/>
                        </w:rPr>
                        <w:t>2.</w:t>
                      </w:r>
                      <w:r w:rsidRPr="001E5DCE">
                        <w:rPr>
                          <w:color w:val="131D43" w:themeColor="text2" w:themeShade="80"/>
                        </w:rPr>
                        <w:t>What special talents and gifts do you want to learn or develop?</w:t>
                      </w:r>
                    </w:p>
                  </w:txbxContent>
                </v:textbox>
                <w10:wrap type="through" anchorx="page" anchory="page"/>
              </v:shape>
            </w:pict>
          </mc:Fallback>
        </mc:AlternateContent>
      </w:r>
      <w:r w:rsidR="001E5DCE">
        <w:rPr>
          <w:noProof/>
        </w:rPr>
        <mc:AlternateContent>
          <mc:Choice Requires="wps">
            <w:drawing>
              <wp:anchor distT="0" distB="0" distL="114300" distR="114300" simplePos="0" relativeHeight="251819013" behindDoc="0" locked="0" layoutInCell="1" allowOverlap="1" wp14:anchorId="670D077D" wp14:editId="17C47811">
                <wp:simplePos x="0" y="0"/>
                <wp:positionH relativeFrom="page">
                  <wp:posOffset>869315</wp:posOffset>
                </wp:positionH>
                <wp:positionV relativeFrom="page">
                  <wp:posOffset>2620645</wp:posOffset>
                </wp:positionV>
                <wp:extent cx="3200400" cy="746760"/>
                <wp:effectExtent l="0" t="0" r="0" b="15240"/>
                <wp:wrapTight wrapText="bothSides">
                  <wp:wrapPolygon edited="0">
                    <wp:start x="171" y="0"/>
                    <wp:lineTo x="171" y="21306"/>
                    <wp:lineTo x="21257" y="21306"/>
                    <wp:lineTo x="21257" y="0"/>
                    <wp:lineTo x="171" y="0"/>
                  </wp:wrapPolygon>
                </wp:wrapTight>
                <wp:docPr id="1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484894F" w14:textId="6B944834" w:rsidR="00622C43" w:rsidRPr="00903D86" w:rsidRDefault="00622C43" w:rsidP="00B45421">
                            <w:pPr>
                              <w:pStyle w:val="Title"/>
                              <w:jc w:val="center"/>
                              <w:rPr>
                                <w:b/>
                                <w:color w:val="131D43" w:themeColor="text2" w:themeShade="80"/>
                                <w:spacing w:val="-20"/>
                                <w:sz w:val="32"/>
                              </w:rPr>
                            </w:pPr>
                            <w:r w:rsidRPr="00903D86">
                              <w:rPr>
                                <w:b/>
                                <w:color w:val="131D43" w:themeColor="text2" w:themeShade="80"/>
                                <w:spacing w:val="-20"/>
                                <w:sz w:val="32"/>
                              </w:rPr>
                              <w:t>Psalm 139: 14</w:t>
                            </w:r>
                          </w:p>
                          <w:p w14:paraId="578859E0" w14:textId="77777777" w:rsidR="00622C43" w:rsidRDefault="00622C43" w:rsidP="00903D86">
                            <w:pPr>
                              <w:pStyle w:val="Title"/>
                              <w:jc w:val="center"/>
                              <w:rPr>
                                <w:b/>
                                <w:color w:val="131D43" w:themeColor="text2" w:themeShade="80"/>
                                <w:sz w:val="32"/>
                              </w:rPr>
                            </w:pPr>
                            <w:r w:rsidRPr="00457BAD">
                              <w:rPr>
                                <w:b/>
                                <w:color w:val="131D43" w:themeColor="text2" w:themeShade="80"/>
                                <w:sz w:val="32"/>
                              </w:rPr>
                              <w:t>John 13:34-35</w:t>
                            </w:r>
                            <w:r w:rsidRPr="00903D86">
                              <w:rPr>
                                <w:b/>
                                <w:color w:val="131D43" w:themeColor="text2" w:themeShade="80"/>
                                <w:sz w:val="32"/>
                              </w:rPr>
                              <w:t xml:space="preserve"> </w:t>
                            </w:r>
                          </w:p>
                          <w:p w14:paraId="49E92D21" w14:textId="77777777" w:rsidR="00622C43" w:rsidRPr="00903D86" w:rsidRDefault="00622C43" w:rsidP="00903D86">
                            <w:pPr>
                              <w:pStyle w:val="Title"/>
                              <w:jc w:val="center"/>
                              <w:rPr>
                                <w:b/>
                                <w:color w:val="131D43" w:themeColor="text2" w:themeShade="80"/>
                                <w:w w:val="115"/>
                                <w:sz w:val="32"/>
                              </w:rPr>
                            </w:pPr>
                            <w:r w:rsidRPr="00903D86">
                              <w:rPr>
                                <w:b/>
                                <w:color w:val="131D43" w:themeColor="text2" w:themeShade="80"/>
                                <w:w w:val="115"/>
                                <w:sz w:val="32"/>
                              </w:rPr>
                              <w:t>Genesis 1:26-27</w:t>
                            </w:r>
                          </w:p>
                          <w:p w14:paraId="1DEEDEC8" w14:textId="4C58CAD7" w:rsidR="00622C43" w:rsidRPr="00457BAD" w:rsidRDefault="00622C43" w:rsidP="00B45421">
                            <w:pPr>
                              <w:pStyle w:val="Title"/>
                              <w:jc w:val="center"/>
                              <w:rPr>
                                <w:b/>
                                <w:color w:val="131D43" w:themeColor="text2" w:themeShade="80"/>
                                <w:sz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68.45pt;margin-top:206.35pt;width:252pt;height:58.8pt;z-index:2518190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" filled="f" stroked="f">
                <v:textbox inset=",0,,0">
                  <w:txbxContent>
                    <w:p w14:paraId="0484894F" w14:textId="6B944834" w:rsidR="00622C43" w:rsidRPr="00903D86" w:rsidRDefault="00622C43" w:rsidP="00B45421">
                      <w:pPr>
                        <w:pStyle w:val="Title"/>
                        <w:jc w:val="center"/>
                        <w:rPr>
                          <w:b/>
                          <w:color w:val="131D43" w:themeColor="text2" w:themeShade="80"/>
                          <w:spacing w:val="-20"/>
                          <w:sz w:val="32"/>
                        </w:rPr>
                      </w:pPr>
                      <w:r w:rsidRPr="00903D86">
                        <w:rPr>
                          <w:b/>
                          <w:color w:val="131D43" w:themeColor="text2" w:themeShade="80"/>
                          <w:spacing w:val="-20"/>
                          <w:sz w:val="32"/>
                        </w:rPr>
                        <w:t>Psalm 139: 14</w:t>
                      </w:r>
                    </w:p>
                    <w:p w14:paraId="578859E0" w14:textId="77777777" w:rsidR="00622C43" w:rsidRDefault="00622C43" w:rsidP="00903D86">
                      <w:pPr>
                        <w:pStyle w:val="Title"/>
                        <w:jc w:val="center"/>
                        <w:rPr>
                          <w:b/>
                          <w:color w:val="131D43" w:themeColor="text2" w:themeShade="80"/>
                          <w:sz w:val="32"/>
                        </w:rPr>
                      </w:pPr>
                      <w:r w:rsidRPr="00457BAD">
                        <w:rPr>
                          <w:b/>
                          <w:color w:val="131D43" w:themeColor="text2" w:themeShade="80"/>
                          <w:sz w:val="32"/>
                        </w:rPr>
                        <w:t>John 13:34-35</w:t>
                      </w:r>
                      <w:r w:rsidRPr="00903D86">
                        <w:rPr>
                          <w:b/>
                          <w:color w:val="131D43" w:themeColor="text2" w:themeShade="80"/>
                          <w:sz w:val="32"/>
                        </w:rPr>
                        <w:t xml:space="preserve"> </w:t>
                      </w:r>
                    </w:p>
                    <w:p w14:paraId="49E92D21" w14:textId="77777777" w:rsidR="00622C43" w:rsidRPr="00903D86" w:rsidRDefault="00622C43" w:rsidP="00903D86">
                      <w:pPr>
                        <w:pStyle w:val="Title"/>
                        <w:jc w:val="center"/>
                        <w:rPr>
                          <w:b/>
                          <w:color w:val="131D43" w:themeColor="text2" w:themeShade="80"/>
                          <w:w w:val="115"/>
                          <w:sz w:val="32"/>
                        </w:rPr>
                      </w:pPr>
                      <w:r w:rsidRPr="00903D86">
                        <w:rPr>
                          <w:b/>
                          <w:color w:val="131D43" w:themeColor="text2" w:themeShade="80"/>
                          <w:w w:val="115"/>
                          <w:sz w:val="32"/>
                        </w:rPr>
                        <w:t>Genesis 1:26-27</w:t>
                      </w:r>
                    </w:p>
                    <w:p w14:paraId="1DEEDEC8" w14:textId="4C58CAD7" w:rsidR="00622C43" w:rsidRPr="00457BAD" w:rsidRDefault="00622C43" w:rsidP="00B45421">
                      <w:pPr>
                        <w:pStyle w:val="Title"/>
                        <w:jc w:val="center"/>
                        <w:rPr>
                          <w:b/>
                          <w:color w:val="131D43" w:themeColor="text2" w:themeShade="80"/>
                          <w:sz w:val="32"/>
                        </w:rPr>
                      </w:pPr>
                    </w:p>
                  </w:txbxContent>
                </v:textbox>
                <w10:wrap type="tight" anchorx="page" anchory="page"/>
              </v:shape>
            </w:pict>
          </mc:Fallback>
        </mc:AlternateContent>
      </w:r>
      <w:r w:rsidR="001E5DCE">
        <w:rPr>
          <w:noProof/>
        </w:rPr>
        <mc:AlternateContent>
          <mc:Choice Requires="wps">
            <w:drawing>
              <wp:anchor distT="0" distB="0" distL="114300" distR="114300" simplePos="0" relativeHeight="251832325" behindDoc="0" locked="0" layoutInCell="1" allowOverlap="1" wp14:anchorId="5D0B910B" wp14:editId="38D0B411">
                <wp:simplePos x="0" y="0"/>
                <wp:positionH relativeFrom="page">
                  <wp:posOffset>910590</wp:posOffset>
                </wp:positionH>
                <wp:positionV relativeFrom="page">
                  <wp:posOffset>3515360</wp:posOffset>
                </wp:positionV>
                <wp:extent cx="3298825" cy="1974215"/>
                <wp:effectExtent l="0" t="0" r="0" b="6985"/>
                <wp:wrapThrough wrapText="bothSides">
                  <wp:wrapPolygon edited="0">
                    <wp:start x="166" y="0"/>
                    <wp:lineTo x="166" y="21399"/>
                    <wp:lineTo x="21288" y="21399"/>
                    <wp:lineTo x="21288" y="0"/>
                    <wp:lineTo x="166" y="0"/>
                  </wp:wrapPolygon>
                </wp:wrapThrough>
                <wp:docPr id="112" name="Text Box 112"/>
                <wp:cNvGraphicFramePr/>
                <a:graphic xmlns:a="http://schemas.openxmlformats.org/drawingml/2006/main">
                  <a:graphicData uri="http://schemas.microsoft.com/office/word/2010/wordprocessingShape">
                    <wps:wsp>
                      <wps:cNvSpPr txBox="1"/>
                      <wps:spPr>
                        <a:xfrm>
                          <a:off x="0" y="0"/>
                          <a:ext cx="3298825" cy="19742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EE3998" w14:textId="540861E9" w:rsidR="00622C43" w:rsidRDefault="00622C43">
                            <w:pPr>
                              <w:rPr>
                                <w:b/>
                                <w:color w:val="131D43" w:themeColor="text2" w:themeShade="80"/>
                                <w:sz w:val="28"/>
                              </w:rPr>
                            </w:pPr>
                            <w:r>
                              <w:rPr>
                                <w:b/>
                                <w:color w:val="131D43" w:themeColor="text2" w:themeShade="80"/>
                                <w:sz w:val="28"/>
                              </w:rPr>
                              <w:t xml:space="preserve">Main Points: </w:t>
                            </w:r>
                          </w:p>
                          <w:p w14:paraId="5CD0DF03" w14:textId="74391199" w:rsidR="00622C43" w:rsidRPr="001E5DCE" w:rsidRDefault="00622C43" w:rsidP="00A83696">
                            <w:pPr>
                              <w:pStyle w:val="ListParagraph"/>
                              <w:numPr>
                                <w:ilvl w:val="0"/>
                                <w:numId w:val="7"/>
                              </w:numPr>
                              <w:rPr>
                                <w:color w:val="131D43" w:themeColor="text2" w:themeShade="80"/>
                              </w:rPr>
                            </w:pPr>
                            <w:r w:rsidRPr="001E5DCE">
                              <w:rPr>
                                <w:color w:val="131D43" w:themeColor="text2" w:themeShade="80"/>
                              </w:rPr>
                              <w:t>We are made in the image of God</w:t>
                            </w:r>
                          </w:p>
                          <w:p w14:paraId="73813DD9" w14:textId="4AE5C033" w:rsidR="00622C43" w:rsidRPr="001E5DCE" w:rsidRDefault="00622C43" w:rsidP="00457BAD">
                            <w:pPr>
                              <w:pStyle w:val="ListParagraph"/>
                              <w:numPr>
                                <w:ilvl w:val="0"/>
                                <w:numId w:val="7"/>
                              </w:numPr>
                              <w:rPr>
                                <w:color w:val="131D43" w:themeColor="text2" w:themeShade="80"/>
                              </w:rPr>
                            </w:pPr>
                            <w:r w:rsidRPr="001E5DCE">
                              <w:rPr>
                                <w:color w:val="131D43" w:themeColor="text2" w:themeShade="80"/>
                              </w:rPr>
                              <w:t>God lovingly and intentionally created each and every one of us.</w:t>
                            </w:r>
                          </w:p>
                          <w:p w14:paraId="50DF42B1" w14:textId="170B01FF" w:rsidR="00622C43" w:rsidRPr="001E5DCE" w:rsidRDefault="00622C43" w:rsidP="00457BAD">
                            <w:pPr>
                              <w:pStyle w:val="ListParagraph"/>
                              <w:numPr>
                                <w:ilvl w:val="0"/>
                                <w:numId w:val="7"/>
                              </w:numPr>
                              <w:rPr>
                                <w:color w:val="131D43" w:themeColor="text2" w:themeShade="80"/>
                              </w:rPr>
                            </w:pPr>
                            <w:r w:rsidRPr="001E5DCE">
                              <w:rPr>
                                <w:color w:val="131D43" w:themeColor="text2" w:themeShade="80"/>
                              </w:rPr>
                              <w:t xml:space="preserve">We all have unique talents and characteristics. </w:t>
                            </w:r>
                          </w:p>
                          <w:p w14:paraId="02BE7622" w14:textId="2D7F4675" w:rsidR="00622C43" w:rsidRPr="001E5DCE" w:rsidRDefault="00622C43" w:rsidP="00A83696">
                            <w:pPr>
                              <w:pStyle w:val="ListParagraph"/>
                              <w:numPr>
                                <w:ilvl w:val="0"/>
                                <w:numId w:val="7"/>
                              </w:numPr>
                              <w:rPr>
                                <w:color w:val="131D43" w:themeColor="text2" w:themeShade="80"/>
                              </w:rPr>
                            </w:pPr>
                            <w:r w:rsidRPr="001E5DCE">
                              <w:rPr>
                                <w:color w:val="131D43" w:themeColor="text2" w:themeShade="80"/>
                              </w:rPr>
                              <w:t>Because God loves us we have to demonstrate that love to others.</w:t>
                            </w:r>
                          </w:p>
                          <w:p w14:paraId="06BEBA18" w14:textId="77777777" w:rsidR="00622C43" w:rsidRPr="00A83696" w:rsidRDefault="00622C43" w:rsidP="00A83696">
                            <w:pPr>
                              <w:pStyle w:val="ListParagraph"/>
                              <w:rPr>
                                <w:color w:val="131D43" w:themeColor="text2" w:themeShade="80"/>
                                <w:sz w:val="16"/>
                              </w:rPr>
                            </w:pPr>
                          </w:p>
                          <w:p w14:paraId="1DF34A81" w14:textId="680EBB4F" w:rsidR="00622C43" w:rsidRPr="008D24E1" w:rsidRDefault="00622C43">
                            <w:pPr>
                              <w:rPr>
                                <w:b/>
                                <w:color w:val="131D43" w:themeColor="text2" w:themeShade="80"/>
                                <w:sz w:val="28"/>
                              </w:rPr>
                            </w:pPr>
                            <w:r>
                              <w:rPr>
                                <w:b/>
                                <w:color w:val="131D43" w:themeColor="text2" w:themeShade="80"/>
                                <w:sz w:val="28"/>
                              </w:rPr>
                              <w:t xml:space="preserve">Discussion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 o:spid="_x0000_s1040" type="#_x0000_t202" style="position:absolute;margin-left:71.7pt;margin-top:276.8pt;width:259.75pt;height:155.45pt;z-index:25183232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" mv:complextextbox="1" filled="f" stroked="f">
                <v:textbox>
                  <w:txbxContent>
                    <w:p w14:paraId="5DEE3998" w14:textId="540861E9" w:rsidR="00622C43" w:rsidRDefault="00622C43">
                      <w:pPr>
                        <w:rPr>
                          <w:b/>
                          <w:color w:val="131D43" w:themeColor="text2" w:themeShade="80"/>
                          <w:sz w:val="28"/>
                        </w:rPr>
                      </w:pPr>
                      <w:r>
                        <w:rPr>
                          <w:b/>
                          <w:color w:val="131D43" w:themeColor="text2" w:themeShade="80"/>
                          <w:sz w:val="28"/>
                        </w:rPr>
                        <w:t xml:space="preserve">Main Points: </w:t>
                      </w:r>
                    </w:p>
                    <w:p w14:paraId="5CD0DF03" w14:textId="74391199" w:rsidR="00622C43" w:rsidRPr="001E5DCE" w:rsidRDefault="00622C43" w:rsidP="00A83696">
                      <w:pPr>
                        <w:pStyle w:val="ListParagraph"/>
                        <w:numPr>
                          <w:ilvl w:val="0"/>
                          <w:numId w:val="7"/>
                        </w:numPr>
                        <w:rPr>
                          <w:color w:val="131D43" w:themeColor="text2" w:themeShade="80"/>
                        </w:rPr>
                      </w:pPr>
                      <w:r w:rsidRPr="001E5DCE">
                        <w:rPr>
                          <w:color w:val="131D43" w:themeColor="text2" w:themeShade="80"/>
                        </w:rPr>
                        <w:t>We are made in the image of God</w:t>
                      </w:r>
                    </w:p>
                    <w:p w14:paraId="73813DD9" w14:textId="4AE5C033" w:rsidR="00622C43" w:rsidRPr="001E5DCE" w:rsidRDefault="00622C43" w:rsidP="00457BAD">
                      <w:pPr>
                        <w:pStyle w:val="ListParagraph"/>
                        <w:numPr>
                          <w:ilvl w:val="0"/>
                          <w:numId w:val="7"/>
                        </w:numPr>
                        <w:rPr>
                          <w:color w:val="131D43" w:themeColor="text2" w:themeShade="80"/>
                        </w:rPr>
                      </w:pPr>
                      <w:r w:rsidRPr="001E5DCE">
                        <w:rPr>
                          <w:color w:val="131D43" w:themeColor="text2" w:themeShade="80"/>
                        </w:rPr>
                        <w:t>God lovingly and intentionally created each and every one of us.</w:t>
                      </w:r>
                    </w:p>
                    <w:p w14:paraId="50DF42B1" w14:textId="170B01FF" w:rsidR="00622C43" w:rsidRPr="001E5DCE" w:rsidRDefault="00622C43" w:rsidP="00457BAD">
                      <w:pPr>
                        <w:pStyle w:val="ListParagraph"/>
                        <w:numPr>
                          <w:ilvl w:val="0"/>
                          <w:numId w:val="7"/>
                        </w:numPr>
                        <w:rPr>
                          <w:color w:val="131D43" w:themeColor="text2" w:themeShade="80"/>
                        </w:rPr>
                      </w:pPr>
                      <w:r w:rsidRPr="001E5DCE">
                        <w:rPr>
                          <w:color w:val="131D43" w:themeColor="text2" w:themeShade="80"/>
                        </w:rPr>
                        <w:t xml:space="preserve">We all have unique talents and characteristics. </w:t>
                      </w:r>
                    </w:p>
                    <w:p w14:paraId="02BE7622" w14:textId="2D7F4675" w:rsidR="00622C43" w:rsidRPr="001E5DCE" w:rsidRDefault="00622C43" w:rsidP="00A83696">
                      <w:pPr>
                        <w:pStyle w:val="ListParagraph"/>
                        <w:numPr>
                          <w:ilvl w:val="0"/>
                          <w:numId w:val="7"/>
                        </w:numPr>
                        <w:rPr>
                          <w:color w:val="131D43" w:themeColor="text2" w:themeShade="80"/>
                        </w:rPr>
                      </w:pPr>
                      <w:r w:rsidRPr="001E5DCE">
                        <w:rPr>
                          <w:color w:val="131D43" w:themeColor="text2" w:themeShade="80"/>
                        </w:rPr>
                        <w:t>Because God loves us we have to demonstrate that love to others.</w:t>
                      </w:r>
                    </w:p>
                    <w:p w14:paraId="06BEBA18" w14:textId="77777777" w:rsidR="00622C43" w:rsidRPr="00A83696" w:rsidRDefault="00622C43" w:rsidP="00A83696">
                      <w:pPr>
                        <w:pStyle w:val="ListParagraph"/>
                        <w:rPr>
                          <w:color w:val="131D43" w:themeColor="text2" w:themeShade="80"/>
                          <w:sz w:val="16"/>
                        </w:rPr>
                      </w:pPr>
                    </w:p>
                    <w:p w14:paraId="1DF34A81" w14:textId="680EBB4F" w:rsidR="00622C43" w:rsidRPr="008D24E1" w:rsidRDefault="00622C43">
                      <w:pPr>
                        <w:rPr>
                          <w:b/>
                          <w:color w:val="131D43" w:themeColor="text2" w:themeShade="80"/>
                          <w:sz w:val="28"/>
                        </w:rPr>
                      </w:pPr>
                      <w:r>
                        <w:rPr>
                          <w:b/>
                          <w:color w:val="131D43" w:themeColor="text2" w:themeShade="80"/>
                          <w:sz w:val="28"/>
                        </w:rPr>
                        <w:t xml:space="preserve">Discussion Questions: </w:t>
                      </w:r>
                    </w:p>
                  </w:txbxContent>
                </v:textbox>
                <w10:wrap type="through" anchorx="page" anchory="page"/>
              </v:shape>
            </w:pict>
          </mc:Fallback>
        </mc:AlternateContent>
      </w:r>
      <w:r w:rsidR="001E5DCE">
        <w:rPr>
          <w:noProof/>
        </w:rPr>
        <mc:AlternateContent>
          <mc:Choice Requires="wps">
            <w:drawing>
              <wp:anchor distT="0" distB="0" distL="114300" distR="114300" simplePos="0" relativeHeight="251833349" behindDoc="0" locked="0" layoutInCell="1" allowOverlap="1" wp14:anchorId="664AD40E" wp14:editId="06388FB5">
                <wp:simplePos x="0" y="0"/>
                <wp:positionH relativeFrom="page">
                  <wp:posOffset>1631315</wp:posOffset>
                </wp:positionH>
                <wp:positionV relativeFrom="page">
                  <wp:posOffset>5477510</wp:posOffset>
                </wp:positionV>
                <wp:extent cx="2702560" cy="1571625"/>
                <wp:effectExtent l="0" t="0" r="0" b="3175"/>
                <wp:wrapThrough wrapText="bothSides">
                  <wp:wrapPolygon edited="0">
                    <wp:start x="203" y="0"/>
                    <wp:lineTo x="203" y="21295"/>
                    <wp:lineTo x="21113" y="21295"/>
                    <wp:lineTo x="21113" y="0"/>
                    <wp:lineTo x="203" y="0"/>
                  </wp:wrapPolygon>
                </wp:wrapThrough>
                <wp:docPr id="1" name="Text Box 1"/>
                <wp:cNvGraphicFramePr/>
                <a:graphic xmlns:a="http://schemas.openxmlformats.org/drawingml/2006/main">
                  <a:graphicData uri="http://schemas.microsoft.com/office/word/2010/wordprocessingShape">
                    <wps:wsp>
                      <wps:cNvSpPr txBox="1"/>
                      <wps:spPr>
                        <a:xfrm>
                          <a:off x="0" y="0"/>
                          <a:ext cx="2702560" cy="15716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C5CF59" w14:textId="5F5DF0F9" w:rsidR="00622C43" w:rsidRPr="001E5DCE" w:rsidRDefault="00622C43">
                            <w:pPr>
                              <w:rPr>
                                <w:color w:val="131D43" w:themeColor="text2" w:themeShade="80"/>
                              </w:rPr>
                            </w:pPr>
                            <w:r w:rsidRPr="001E5DCE">
                              <w:rPr>
                                <w:b/>
                                <w:color w:val="131D43" w:themeColor="text2" w:themeShade="80"/>
                              </w:rPr>
                              <w:t xml:space="preserve">1.  </w:t>
                            </w:r>
                            <w:r w:rsidRPr="001E5DCE">
                              <w:rPr>
                                <w:color w:val="131D43" w:themeColor="text2" w:themeShade="80"/>
                              </w:rPr>
                              <w:t xml:space="preserve">What words come to mind when you think about God’s nature? </w:t>
                            </w:r>
                          </w:p>
                          <w:p w14:paraId="2EB05A08" w14:textId="77777777" w:rsidR="00622C43" w:rsidRPr="001E5DCE" w:rsidRDefault="00622C43">
                            <w:pPr>
                              <w:rPr>
                                <w:b/>
                                <w:color w:val="131D43" w:themeColor="text2" w:themeShade="80"/>
                              </w:rPr>
                            </w:pPr>
                          </w:p>
                          <w:p w14:paraId="3E7AB06F" w14:textId="3AA084DF" w:rsidR="00622C43" w:rsidRPr="001E5DCE" w:rsidRDefault="00622C43">
                            <w:pPr>
                              <w:rPr>
                                <w:sz w:val="22"/>
                              </w:rPr>
                            </w:pPr>
                            <w:r w:rsidRPr="001E5DCE">
                              <w:rPr>
                                <w:b/>
                                <w:color w:val="131D43" w:themeColor="text2" w:themeShade="80"/>
                              </w:rPr>
                              <w:t xml:space="preserve">2.  </w:t>
                            </w:r>
                            <w:r w:rsidRPr="001E5DCE">
                              <w:rPr>
                                <w:color w:val="131D43" w:themeColor="text2" w:themeShade="80"/>
                              </w:rPr>
                              <w:t xml:space="preserve">Why do you think everyone is special in the eyes of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1" type="#_x0000_t202" style="position:absolute;margin-left:128.45pt;margin-top:431.3pt;width:212.8pt;height:123.75pt;z-index:251833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" mv:complextextbox="1" filled="f" stroked="f">
                <v:textbox>
                  <w:txbxContent>
                    <w:p w14:paraId="3BC5CF59" w14:textId="5F5DF0F9" w:rsidR="00622C43" w:rsidRPr="001E5DCE" w:rsidRDefault="00622C43">
                      <w:pPr>
                        <w:rPr>
                          <w:color w:val="131D43" w:themeColor="text2" w:themeShade="80"/>
                        </w:rPr>
                      </w:pPr>
                      <w:r w:rsidRPr="001E5DCE">
                        <w:rPr>
                          <w:b/>
                          <w:color w:val="131D43" w:themeColor="text2" w:themeShade="80"/>
                        </w:rPr>
                        <w:t xml:space="preserve">1.  </w:t>
                      </w:r>
                      <w:r w:rsidRPr="001E5DCE">
                        <w:rPr>
                          <w:color w:val="131D43" w:themeColor="text2" w:themeShade="80"/>
                        </w:rPr>
                        <w:t xml:space="preserve">What words come to mind when you think about God’s nature? </w:t>
                      </w:r>
                    </w:p>
                    <w:p w14:paraId="2EB05A08" w14:textId="77777777" w:rsidR="00622C43" w:rsidRPr="001E5DCE" w:rsidRDefault="00622C43">
                      <w:pPr>
                        <w:rPr>
                          <w:b/>
                          <w:color w:val="131D43" w:themeColor="text2" w:themeShade="80"/>
                        </w:rPr>
                      </w:pPr>
                    </w:p>
                    <w:p w14:paraId="3E7AB06F" w14:textId="3AA084DF" w:rsidR="00622C43" w:rsidRPr="001E5DCE" w:rsidRDefault="00622C43">
                      <w:pPr>
                        <w:rPr>
                          <w:sz w:val="22"/>
                        </w:rPr>
                      </w:pPr>
                      <w:r w:rsidRPr="001E5DCE">
                        <w:rPr>
                          <w:b/>
                          <w:color w:val="131D43" w:themeColor="text2" w:themeShade="80"/>
                        </w:rPr>
                        <w:t xml:space="preserve">2.  </w:t>
                      </w:r>
                      <w:r w:rsidRPr="001E5DCE">
                        <w:rPr>
                          <w:color w:val="131D43" w:themeColor="text2" w:themeShade="80"/>
                        </w:rPr>
                        <w:t xml:space="preserve">Why do you think everyone is special in the eyes of God? </w:t>
                      </w:r>
                    </w:p>
                  </w:txbxContent>
                </v:textbox>
                <w10:wrap type="through" anchorx="page" anchory="page"/>
              </v:shape>
            </w:pict>
          </mc:Fallback>
        </mc:AlternateContent>
      </w:r>
      <w:r w:rsidR="009A0BE5">
        <w:rPr>
          <w:noProof/>
        </w:rPr>
        <mc:AlternateContent>
          <mc:Choice Requires="wps">
            <w:drawing>
              <wp:anchor distT="0" distB="0" distL="114300" distR="114300" simplePos="0" relativeHeight="251917317" behindDoc="0" locked="0" layoutInCell="1" allowOverlap="1" wp14:anchorId="021A3A70" wp14:editId="4F1046C7">
                <wp:simplePos x="0" y="0"/>
                <wp:positionH relativeFrom="page">
                  <wp:posOffset>5651500</wp:posOffset>
                </wp:positionH>
                <wp:positionV relativeFrom="page">
                  <wp:posOffset>1649730</wp:posOffset>
                </wp:positionV>
                <wp:extent cx="3849370" cy="732790"/>
                <wp:effectExtent l="0" t="0" r="0" b="3810"/>
                <wp:wrapThrough wrapText="bothSides">
                  <wp:wrapPolygon edited="0">
                    <wp:start x="143" y="0"/>
                    <wp:lineTo x="143" y="20964"/>
                    <wp:lineTo x="21237" y="20964"/>
                    <wp:lineTo x="21237" y="0"/>
                    <wp:lineTo x="143" y="0"/>
                  </wp:wrapPolygon>
                </wp:wrapThrough>
                <wp:docPr id="132" name="Text Box 132"/>
                <wp:cNvGraphicFramePr/>
                <a:graphic xmlns:a="http://schemas.openxmlformats.org/drawingml/2006/main">
                  <a:graphicData uri="http://schemas.microsoft.com/office/word/2010/wordprocessingShape">
                    <wps:wsp>
                      <wps:cNvSpPr txBox="1"/>
                      <wps:spPr>
                        <a:xfrm>
                          <a:off x="0" y="0"/>
                          <a:ext cx="3849370" cy="7327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1F97E1" w14:textId="1221A050" w:rsidR="00622C43" w:rsidRPr="009A0BE5" w:rsidRDefault="00622C43" w:rsidP="00374334">
                            <w:pPr>
                              <w:jc w:val="center"/>
                              <w:rPr>
                                <w:b/>
                                <w:i/>
                                <w:sz w:val="20"/>
                              </w:rPr>
                            </w:pPr>
                            <w:r w:rsidRPr="009A0BE5">
                              <w:rPr>
                                <w:b/>
                                <w:i/>
                                <w:sz w:val="20"/>
                              </w:rPr>
                              <w:t xml:space="preserve">Look around you! No two people are alike. The diversity of people points to God’s extremely creative nature. </w:t>
                            </w:r>
                            <w:r>
                              <w:rPr>
                                <w:b/>
                                <w:i/>
                                <w:sz w:val="20"/>
                              </w:rPr>
                              <w:t xml:space="preserve">Even when you look outside you see glimpses of this creativity.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2" type="#_x0000_t202" style="position:absolute;margin-left:445pt;margin-top:129.9pt;width:303.1pt;height:57.7pt;z-index:251917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AMl9YCAAAiBgAADgAAAGRycy9lMm9Eb2MueG1srFTdT9swEH+ftP/B8ntJ0gZ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" mv:complextextbox="1" filled="f" stroked="f">
                <v:textbox>
                  <w:txbxContent>
                    <w:p w14:paraId="0E1F97E1" w14:textId="1221A050" w:rsidR="00622C43" w:rsidRPr="009A0BE5" w:rsidRDefault="00622C43" w:rsidP="00374334">
                      <w:pPr>
                        <w:jc w:val="center"/>
                        <w:rPr>
                          <w:b/>
                          <w:i/>
                          <w:sz w:val="20"/>
                        </w:rPr>
                      </w:pPr>
                      <w:r w:rsidRPr="009A0BE5">
                        <w:rPr>
                          <w:b/>
                          <w:i/>
                          <w:sz w:val="20"/>
                        </w:rPr>
                        <w:t xml:space="preserve">Look around you! No two people are alike. The diversity of people points to God’s extremely creative nature. </w:t>
                      </w:r>
                      <w:r>
                        <w:rPr>
                          <w:b/>
                          <w:i/>
                          <w:sz w:val="20"/>
                        </w:rPr>
                        <w:t xml:space="preserve">Even when you look outside you see glimpses of this creativity. </w:t>
                      </w:r>
                    </w:p>
                  </w:txbxContent>
                </v:textbox>
                <w10:wrap type="through" anchorx="page" anchory="page"/>
              </v:shape>
            </w:pict>
          </mc:Fallback>
        </mc:AlternateContent>
      </w:r>
      <w:r w:rsidR="009A0BE5">
        <w:rPr>
          <w:noProof/>
        </w:rPr>
        <mc:AlternateContent>
          <mc:Choice Requires="wps">
            <w:drawing>
              <wp:anchor distT="0" distB="0" distL="114300" distR="114300" simplePos="0" relativeHeight="251915269" behindDoc="0" locked="0" layoutInCell="1" allowOverlap="1" wp14:anchorId="63387CDC" wp14:editId="04CEAC89">
                <wp:simplePos x="0" y="0"/>
                <wp:positionH relativeFrom="page">
                  <wp:posOffset>584200</wp:posOffset>
                </wp:positionH>
                <wp:positionV relativeFrom="page">
                  <wp:posOffset>1649730</wp:posOffset>
                </wp:positionV>
                <wp:extent cx="3849370" cy="732790"/>
                <wp:effectExtent l="0" t="0" r="0" b="3810"/>
                <wp:wrapThrough wrapText="bothSides">
                  <wp:wrapPolygon edited="0">
                    <wp:start x="143" y="0"/>
                    <wp:lineTo x="143" y="20964"/>
                    <wp:lineTo x="21237" y="20964"/>
                    <wp:lineTo x="21237" y="0"/>
                    <wp:lineTo x="143" y="0"/>
                  </wp:wrapPolygon>
                </wp:wrapThrough>
                <wp:docPr id="131" name="Text Box 131"/>
                <wp:cNvGraphicFramePr/>
                <a:graphic xmlns:a="http://schemas.openxmlformats.org/drawingml/2006/main">
                  <a:graphicData uri="http://schemas.microsoft.com/office/word/2010/wordprocessingShape">
                    <wps:wsp>
                      <wps:cNvSpPr txBox="1"/>
                      <wps:spPr>
                        <a:xfrm>
                          <a:off x="0" y="0"/>
                          <a:ext cx="3849370" cy="7327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40A68E" w14:textId="6F7374C1" w:rsidR="00622C43" w:rsidRPr="009A0BE5" w:rsidRDefault="00622C43" w:rsidP="00A83696">
                            <w:pPr>
                              <w:jc w:val="center"/>
                              <w:rPr>
                                <w:b/>
                                <w:i/>
                                <w:sz w:val="20"/>
                              </w:rPr>
                            </w:pPr>
                            <w:r w:rsidRPr="009A0BE5">
                              <w:rPr>
                                <w:b/>
                                <w:i/>
                                <w:sz w:val="20"/>
                              </w:rPr>
                              <w:t xml:space="preserve">People are made in the image of God. Jesus was sent to die for everyone’s sins so every person is of equal worth and dignity in the eyes of God. Everyone is deserving of economic justice.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3" type="#_x0000_t202" style="position:absolute;margin-left:46pt;margin-top:129.9pt;width:303.1pt;height:57.7pt;z-index:251915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wZZtYCAAAiBgAADgAAAGRycy9lMm9Eb2MueG1srFTdT9swEH+ftP/B8ntJ0gZ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" mv:complextextbox="1" filled="f" stroked="f">
                <v:textbox>
                  <w:txbxContent>
                    <w:p w14:paraId="2640A68E" w14:textId="6F7374C1" w:rsidR="00622C43" w:rsidRPr="009A0BE5" w:rsidRDefault="00622C43" w:rsidP="00A83696">
                      <w:pPr>
                        <w:jc w:val="center"/>
                        <w:rPr>
                          <w:b/>
                          <w:i/>
                          <w:sz w:val="20"/>
                        </w:rPr>
                      </w:pPr>
                      <w:r w:rsidRPr="009A0BE5">
                        <w:rPr>
                          <w:b/>
                          <w:i/>
                          <w:sz w:val="20"/>
                        </w:rPr>
                        <w:t xml:space="preserve">People are made in the image of God. Jesus was sent to die for everyone’s sins so every person is of equal worth and dignity in the eyes of God. Everyone is deserving of economic justice.  </w:t>
                      </w:r>
                    </w:p>
                  </w:txbxContent>
                </v:textbox>
                <w10:wrap type="through" anchorx="page" anchory="page"/>
              </v:shape>
            </w:pict>
          </mc:Fallback>
        </mc:AlternateContent>
      </w:r>
      <w:r w:rsidR="00A83696">
        <w:rPr>
          <w:noProof/>
        </w:rPr>
        <mc:AlternateContent>
          <mc:Choice Requires="wps">
            <w:drawing>
              <wp:anchor distT="0" distB="0" distL="114300" distR="114300" simplePos="0" relativeHeight="251890693" behindDoc="0" locked="0" layoutInCell="1" allowOverlap="1" wp14:anchorId="7502CAAD" wp14:editId="4305EC63">
                <wp:simplePos x="0" y="0"/>
                <wp:positionH relativeFrom="page">
                  <wp:posOffset>7134225</wp:posOffset>
                </wp:positionH>
                <wp:positionV relativeFrom="page">
                  <wp:posOffset>6384925</wp:posOffset>
                </wp:positionV>
                <wp:extent cx="2292985" cy="768985"/>
                <wp:effectExtent l="0" t="0" r="0" b="0"/>
                <wp:wrapThrough wrapText="bothSides">
                  <wp:wrapPolygon edited="0">
                    <wp:start x="239" y="0"/>
                    <wp:lineTo x="239" y="20690"/>
                    <wp:lineTo x="21056" y="20690"/>
                    <wp:lineTo x="21056" y="0"/>
                    <wp:lineTo x="239" y="0"/>
                  </wp:wrapPolygon>
                </wp:wrapThrough>
                <wp:docPr id="76" name="Text Box 76"/>
                <wp:cNvGraphicFramePr/>
                <a:graphic xmlns:a="http://schemas.openxmlformats.org/drawingml/2006/main">
                  <a:graphicData uri="http://schemas.microsoft.com/office/word/2010/wordprocessingShape">
                    <wps:wsp>
                      <wps:cNvSpPr txBox="1"/>
                      <wps:spPr>
                        <a:xfrm>
                          <a:off x="0" y="0"/>
                          <a:ext cx="2292985" cy="7689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1A106AB" w14:textId="21183ECE" w:rsidR="00622C43" w:rsidRPr="001E5DCE" w:rsidRDefault="00622C43">
                            <w:pPr>
                              <w:rPr>
                                <w:szCs w:val="28"/>
                              </w:rPr>
                            </w:pPr>
                            <w:r w:rsidRPr="001E5DCE">
                              <w:rPr>
                                <w:szCs w:val="28"/>
                              </w:rPr>
                              <w:t xml:space="preserve">3. Where in the environment do you see God’s creativity?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44" type="#_x0000_t202" style="position:absolute;margin-left:561.75pt;margin-top:502.75pt;width:180.55pt;height:60.55pt;z-index:2518906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" mv:complextextbox="1" filled="f" stroked="f">
                <v:textbox>
                  <w:txbxContent>
                    <w:p w14:paraId="51A106AB" w14:textId="21183ECE" w:rsidR="00622C43" w:rsidRPr="001E5DCE" w:rsidRDefault="00622C43">
                      <w:pPr>
                        <w:rPr>
                          <w:szCs w:val="28"/>
                        </w:rPr>
                      </w:pPr>
                      <w:r w:rsidRPr="001E5DCE">
                        <w:rPr>
                          <w:szCs w:val="28"/>
                        </w:rPr>
                        <w:t xml:space="preserve">3. Where in the environment do you see God’s creativity? </w:t>
                      </w:r>
                    </w:p>
                  </w:txbxContent>
                </v:textbox>
                <w10:wrap type="through" anchorx="page" anchory="page"/>
              </v:shape>
            </w:pict>
          </mc:Fallback>
        </mc:AlternateContent>
      </w:r>
      <w:r w:rsidR="00485E7C">
        <w:rPr>
          <w:noProof/>
        </w:rPr>
        <w:drawing>
          <wp:anchor distT="0" distB="0" distL="114300" distR="114300" simplePos="0" relativeHeight="251791365" behindDoc="0" locked="0" layoutInCell="1" allowOverlap="1" wp14:anchorId="228D924C" wp14:editId="3407ECA1">
            <wp:simplePos x="0" y="0"/>
            <wp:positionH relativeFrom="page">
              <wp:posOffset>575945</wp:posOffset>
            </wp:positionH>
            <wp:positionV relativeFrom="page">
              <wp:posOffset>5220335</wp:posOffset>
            </wp:positionV>
            <wp:extent cx="1043305" cy="1965325"/>
            <wp:effectExtent l="101600" t="0" r="0" b="158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pic:cNvPicPr>
                      <a:picLocks noChangeAspect="1" noChangeArrowheads="1"/>
                    </pic:cNvPicPr>
                  </pic:nvPicPr>
                  <pic:blipFill rotWithShape="1">
                    <a:blip r:embed="rId20">
                      <a:extLst>
                        <a:ext uri="{BEBA8EAE-BF5A-486C-A8C5-ECC9F3942E4B}">
                          <a14:imgProps xmlns:a14="http://schemas.microsoft.com/office/drawing/2010/main">
                            <a14:imgLayer r:embed="rId30">
                              <a14:imgEffect>
                                <a14:backgroundRemoval t="0" b="97500" l="0" r="100000">
                                  <a14:foregroundMark x1="30250" y1="13250" x2="30250" y2="13250"/>
                                  <a14:foregroundMark x1="8750" y1="58750" x2="8750" y2="58750"/>
                                  <a14:foregroundMark x1="56000" y1="64500" x2="56000" y2="64500"/>
                                  <a14:foregroundMark x1="4250" y1="43250" x2="4250" y2="43250"/>
                                  <a14:foregroundMark x1="7250" y1="38750" x2="7250" y2="38750"/>
                                  <a14:foregroundMark x1="13250" y1="38000" x2="13250" y2="38000"/>
                                  <a14:foregroundMark x1="18500" y1="36750" x2="18500" y2="36750"/>
                                  <a14:foregroundMark x1="86250" y1="14000" x2="86250" y2="14000"/>
                                  <a14:foregroundMark x1="93000" y1="20250" x2="93000" y2="20250"/>
                                  <a14:foregroundMark x1="95000" y1="22500" x2="95000" y2="22500"/>
                                  <a14:foregroundMark x1="33000" y1="20500" x2="33000" y2="20500"/>
                                  <a14:foregroundMark x1="24500" y1="5250" x2="24500" y2="5250"/>
                                  <a14:foregroundMark x1="37750" y1="15750" x2="34250" y2="56000"/>
                                  <a14:foregroundMark x1="30500" y1="4500" x2="30500" y2="4500"/>
                                  <a14:foregroundMark x1="37500" y1="4750" x2="37500" y2="4750"/>
                                  <a14:foregroundMark x1="41000" y1="8000" x2="41000" y2="8000"/>
                                </a14:backgroundRemoval>
                              </a14:imgEffect>
                            </a14:imgLayer>
                          </a14:imgProps>
                        </a:ext>
                        <a:ext uri="{28A0092B-C50C-407E-A947-70E740481C1C}">
                          <a14:useLocalDpi xmlns:a14="http://schemas.microsoft.com/office/drawing/2010/main" val="0"/>
                        </a:ext>
                      </a:extLst>
                    </a:blip>
                    <a:srcRect r="46849"/>
                    <a:stretch/>
                  </pic:blipFill>
                  <pic:spPr bwMode="auto">
                    <a:xfrm rot="19742789">
                      <a:off x="0" y="0"/>
                      <a:ext cx="1043305" cy="19653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F3618">
        <w:rPr>
          <w:noProof/>
        </w:rPr>
        <w:drawing>
          <wp:anchor distT="0" distB="0" distL="114300" distR="114300" simplePos="0" relativeHeight="251759621" behindDoc="0" locked="0" layoutInCell="1" allowOverlap="1" wp14:anchorId="407F5379" wp14:editId="38B484C0">
            <wp:simplePos x="0" y="0"/>
            <wp:positionH relativeFrom="page">
              <wp:posOffset>5575935</wp:posOffset>
            </wp:positionH>
            <wp:positionV relativeFrom="page">
              <wp:posOffset>5914517</wp:posOffset>
            </wp:positionV>
            <wp:extent cx="1364530" cy="1364530"/>
            <wp:effectExtent l="50800" t="0" r="58420" b="3302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0" b="100000" l="0" r="99400">
                                  <a14:foregroundMark x1="21400" y1="78800" x2="21400" y2="78800"/>
                                  <a14:foregroundMark x1="20800" y1="90400" x2="22000" y2="79400"/>
                                </a14:backgroundRemoval>
                              </a14:imgEffect>
                            </a14:imgLayer>
                          </a14:imgProps>
                        </a:ext>
                        <a:ext uri="{28A0092B-C50C-407E-A947-70E740481C1C}">
                          <a14:useLocalDpi xmlns:a14="http://schemas.microsoft.com/office/drawing/2010/main" val="0"/>
                        </a:ext>
                      </a:extLst>
                    </a:blip>
                    <a:srcRect/>
                    <a:stretch>
                      <a:fillRect/>
                    </a:stretch>
                  </pic:blipFill>
                  <pic:spPr bwMode="auto">
                    <a:xfrm rot="15851549" flipH="1">
                      <a:off x="0" y="0"/>
                      <a:ext cx="1364530" cy="13645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7D15">
        <w:rPr>
          <w:noProof/>
        </w:rPr>
        <mc:AlternateContent>
          <mc:Choice Requires="wps">
            <w:drawing>
              <wp:anchor distT="0" distB="0" distL="114300" distR="114300" simplePos="0" relativeHeight="251672575" behindDoc="0" locked="0" layoutInCell="1" allowOverlap="1" wp14:anchorId="6EEFAC08" wp14:editId="14061122">
                <wp:simplePos x="0" y="0"/>
                <wp:positionH relativeFrom="page">
                  <wp:posOffset>5486400</wp:posOffset>
                </wp:positionH>
                <wp:positionV relativeFrom="page">
                  <wp:posOffset>5615305</wp:posOffset>
                </wp:positionV>
                <wp:extent cx="4114800" cy="1699260"/>
                <wp:effectExtent l="0" t="0" r="0" b="2540"/>
                <wp:wrapThrough wrapText="bothSides">
                  <wp:wrapPolygon edited="0">
                    <wp:start x="0" y="0"/>
                    <wp:lineTo x="0" y="21309"/>
                    <wp:lineTo x="21467" y="21309"/>
                    <wp:lineTo x="21467" y="0"/>
                    <wp:lineTo x="0" y="0"/>
                  </wp:wrapPolygon>
                </wp:wrapThrough>
                <wp:docPr id="73" name="Rectangle 73"/>
                <wp:cNvGraphicFramePr/>
                <a:graphic xmlns:a="http://schemas.openxmlformats.org/drawingml/2006/main">
                  <a:graphicData uri="http://schemas.microsoft.com/office/word/2010/wordprocessingShape">
                    <wps:wsp>
                      <wps:cNvSpPr/>
                      <wps:spPr>
                        <a:xfrm>
                          <a:off x="0" y="0"/>
                          <a:ext cx="4114800" cy="16992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3" o:spid="_x0000_s1026" style="position:absolute;margin-left:6in;margin-top:442.15pt;width:324pt;height:133.8pt;z-index:25167257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" fillcolor="#2389ea [2414]" stroked="f">
                <w10:wrap type="through" anchorx="page" anchory="page"/>
              </v:rect>
            </w:pict>
          </mc:Fallback>
        </mc:AlternateContent>
      </w:r>
      <w:r w:rsidR="007E7CDB">
        <w:rPr>
          <w:noProof/>
        </w:rPr>
        <mc:AlternateContent>
          <mc:Choice Requires="wps">
            <w:drawing>
              <wp:anchor distT="0" distB="0" distL="114300" distR="114300" simplePos="0" relativeHeight="251678720" behindDoc="0" locked="0" layoutInCell="1" allowOverlap="1" wp14:anchorId="4B95A946" wp14:editId="1E872A91">
                <wp:simplePos x="0" y="0"/>
                <wp:positionH relativeFrom="page">
                  <wp:posOffset>5594350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499BB07" w14:textId="65C7904D" w:rsidR="00622C43" w:rsidRPr="007E7CDB" w:rsidRDefault="00622C43" w:rsidP="004C0E8E">
                            <w:pPr>
                              <w:pStyle w:val="Title"/>
                              <w:rPr>
                                <w:sz w:val="44"/>
                              </w:rPr>
                            </w:pPr>
                            <w:r>
                              <w:t xml:space="preserve">Week 2: </w:t>
                            </w:r>
                            <w:r w:rsidRPr="007E7CDB">
                              <w:rPr>
                                <w:sz w:val="40"/>
                              </w:rPr>
                              <w:t>God is Creative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5" type="#_x0000_t202" style="position:absolute;margin-left:440.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2kkP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" filled="f" stroked="f">
                <v:textbox inset=",0,,0">
                  <w:txbxContent>
                    <w:p w14:paraId="2499BB07" w14:textId="65C7904D" w:rsidR="00622C43" w:rsidRPr="007E7CDB" w:rsidRDefault="00622C43" w:rsidP="004C0E8E">
                      <w:pPr>
                        <w:pStyle w:val="Title"/>
                        <w:rPr>
                          <w:sz w:val="44"/>
                        </w:rPr>
                      </w:pPr>
                      <w:r>
                        <w:t xml:space="preserve">Week 2: </w:t>
                      </w:r>
                      <w:r w:rsidRPr="007E7CDB">
                        <w:rPr>
                          <w:sz w:val="40"/>
                        </w:rPr>
                        <w:t>God is Creative</w:t>
                      </w:r>
                    </w:p>
                  </w:txbxContent>
                </v:textbox>
                <w10:wrap anchorx="page" anchory="page"/>
              </v:shape>
            </w:pict>
          </mc:Fallback>
        </mc:AlternateContent>
      </w:r>
      <w:r w:rsidR="002A5894">
        <w:rPr>
          <w:noProof/>
        </w:rPr>
        <mc:AlternateContent>
          <mc:Choice Requires="wps">
            <w:drawing>
              <wp:anchor distT="0" distB="0" distL="114300" distR="114300" simplePos="0" relativeHeight="251677696" behindDoc="0" locked="0" layoutInCell="1" allowOverlap="1" wp14:anchorId="2CE55649" wp14:editId="443E2832">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1A72359" w14:textId="3EED7F06" w:rsidR="00622C43" w:rsidRPr="007E7CDB" w:rsidRDefault="00622C43" w:rsidP="004C0E8E">
                            <w:pPr>
                              <w:pStyle w:val="Title"/>
                              <w:rPr>
                                <w:sz w:val="40"/>
                              </w:rPr>
                            </w:pPr>
                            <w:r>
                              <w:t xml:space="preserve">Week 1: </w:t>
                            </w:r>
                            <w:r w:rsidRPr="007E7CDB">
                              <w:rPr>
                                <w:sz w:val="40"/>
                              </w:rPr>
                              <w:t>Made in God’s Image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VIYfkCAABX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" filled="f" stroked="f">
                <v:textbox inset=",0,,0">
                  <w:txbxContent>
                    <w:p w14:paraId="61A72359" w14:textId="3EED7F06" w:rsidR="00622C43" w:rsidRPr="007E7CDB" w:rsidRDefault="00622C43" w:rsidP="004C0E8E">
                      <w:pPr>
                        <w:pStyle w:val="Title"/>
                        <w:rPr>
                          <w:sz w:val="40"/>
                        </w:rPr>
                      </w:pPr>
                      <w:r>
                        <w:t xml:space="preserve">Week 1: </w:t>
                      </w:r>
                      <w:r w:rsidRPr="007E7CDB">
                        <w:rPr>
                          <w:sz w:val="40"/>
                        </w:rPr>
                        <w:t>Made in God’s Image</w:t>
                      </w:r>
                    </w:p>
                  </w:txbxContent>
                </v:textbox>
                <w10:wrap anchorx="page" anchory="page"/>
              </v:shape>
            </w:pict>
          </mc:Fallback>
        </mc:AlternateContent>
      </w:r>
      <w:r w:rsidR="00091C28">
        <w:br w:type="page"/>
      </w:r>
      <w:r w:rsidR="00747534">
        <w:rPr>
          <w:noProof/>
        </w:rPr>
        <w:lastRenderedPageBreak/>
        <mc:AlternateContent>
          <mc:Choice Requires="wps">
            <w:drawing>
              <wp:anchor distT="0" distB="0" distL="114300" distR="114300" simplePos="0" relativeHeight="251839493" behindDoc="0" locked="0" layoutInCell="1" allowOverlap="1" wp14:anchorId="466F4105" wp14:editId="44A8F2F2">
                <wp:simplePos x="0" y="0"/>
                <wp:positionH relativeFrom="page">
                  <wp:posOffset>711835</wp:posOffset>
                </wp:positionH>
                <wp:positionV relativeFrom="page">
                  <wp:posOffset>3394710</wp:posOffset>
                </wp:positionV>
                <wp:extent cx="3298825" cy="2058670"/>
                <wp:effectExtent l="0" t="0" r="0" b="0"/>
                <wp:wrapThrough wrapText="bothSides">
                  <wp:wrapPolygon edited="0">
                    <wp:start x="166" y="0"/>
                    <wp:lineTo x="166" y="21320"/>
                    <wp:lineTo x="21288" y="21320"/>
                    <wp:lineTo x="21288" y="0"/>
                    <wp:lineTo x="166" y="0"/>
                  </wp:wrapPolygon>
                </wp:wrapThrough>
                <wp:docPr id="18" name="Text Box 18"/>
                <wp:cNvGraphicFramePr/>
                <a:graphic xmlns:a="http://schemas.openxmlformats.org/drawingml/2006/main">
                  <a:graphicData uri="http://schemas.microsoft.com/office/word/2010/wordprocessingShape">
                    <wps:wsp>
                      <wps:cNvSpPr txBox="1"/>
                      <wps:spPr>
                        <a:xfrm>
                          <a:off x="0" y="0"/>
                          <a:ext cx="3298825" cy="20586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BC4072" w14:textId="77777777" w:rsidR="00622C43" w:rsidRDefault="00622C43" w:rsidP="00945770">
                            <w:pPr>
                              <w:rPr>
                                <w:b/>
                                <w:color w:val="131D43" w:themeColor="text2" w:themeShade="80"/>
                                <w:sz w:val="28"/>
                              </w:rPr>
                            </w:pPr>
                            <w:r>
                              <w:rPr>
                                <w:b/>
                                <w:color w:val="131D43" w:themeColor="text2" w:themeShade="80"/>
                                <w:sz w:val="28"/>
                              </w:rPr>
                              <w:t xml:space="preserve">Main Points: </w:t>
                            </w:r>
                          </w:p>
                          <w:p w14:paraId="7EE1337F" w14:textId="721DC10B" w:rsidR="00622C43" w:rsidRPr="001E5DCE" w:rsidRDefault="00622C43" w:rsidP="006A2300">
                            <w:pPr>
                              <w:pStyle w:val="ListParagraph"/>
                              <w:numPr>
                                <w:ilvl w:val="0"/>
                                <w:numId w:val="9"/>
                              </w:numPr>
                              <w:rPr>
                                <w:b/>
                                <w:color w:val="131D43" w:themeColor="text2" w:themeShade="80"/>
                              </w:rPr>
                            </w:pPr>
                            <w:r w:rsidRPr="001E5DCE">
                              <w:rPr>
                                <w:color w:val="131D43" w:themeColor="text2" w:themeShade="80"/>
                              </w:rPr>
                              <w:t xml:space="preserve">As creative beings, God designed us to create. </w:t>
                            </w:r>
                          </w:p>
                          <w:p w14:paraId="20819915" w14:textId="75BF7174" w:rsidR="00622C43" w:rsidRPr="001E5DCE" w:rsidRDefault="00622C43" w:rsidP="006A2300">
                            <w:pPr>
                              <w:pStyle w:val="ListParagraph"/>
                              <w:numPr>
                                <w:ilvl w:val="0"/>
                                <w:numId w:val="9"/>
                              </w:numPr>
                              <w:rPr>
                                <w:b/>
                                <w:color w:val="131D43" w:themeColor="text2" w:themeShade="80"/>
                              </w:rPr>
                            </w:pPr>
                            <w:r w:rsidRPr="001E5DCE">
                              <w:rPr>
                                <w:color w:val="131D43" w:themeColor="text2" w:themeShade="80"/>
                              </w:rPr>
                              <w:t xml:space="preserve">We are entrusted to produce and increase with the resources we have been given. </w:t>
                            </w:r>
                          </w:p>
                          <w:p w14:paraId="0CC70069" w14:textId="2D89B457" w:rsidR="00622C43" w:rsidRPr="00747534" w:rsidRDefault="00622C43" w:rsidP="00945770">
                            <w:pPr>
                              <w:pStyle w:val="ListParagraph"/>
                              <w:numPr>
                                <w:ilvl w:val="0"/>
                                <w:numId w:val="9"/>
                              </w:numPr>
                              <w:rPr>
                                <w:b/>
                                <w:color w:val="131D43" w:themeColor="text2" w:themeShade="80"/>
                              </w:rPr>
                            </w:pPr>
                            <w:r w:rsidRPr="001E5DCE">
                              <w:rPr>
                                <w:color w:val="131D43" w:themeColor="text2" w:themeShade="80"/>
                              </w:rPr>
                              <w:t xml:space="preserve">Like the faithful servant in the parable, God rewards those who work hard. </w:t>
                            </w:r>
                          </w:p>
                          <w:p w14:paraId="207D1368" w14:textId="77777777" w:rsidR="00747534" w:rsidRPr="00747534" w:rsidRDefault="00747534" w:rsidP="00747534">
                            <w:pPr>
                              <w:ind w:left="360"/>
                              <w:rPr>
                                <w:b/>
                                <w:color w:val="131D43" w:themeColor="text2" w:themeShade="80"/>
                              </w:rPr>
                            </w:pPr>
                          </w:p>
                          <w:p w14:paraId="4967655B" w14:textId="77777777" w:rsidR="00622C43" w:rsidRPr="006A2300" w:rsidRDefault="00622C43" w:rsidP="00945770">
                            <w:pPr>
                              <w:rPr>
                                <w:b/>
                                <w:color w:val="131D43" w:themeColor="text2" w:themeShade="80"/>
                                <w:sz w:val="16"/>
                              </w:rPr>
                            </w:pPr>
                          </w:p>
                          <w:p w14:paraId="3465E8B2" w14:textId="691800D2" w:rsidR="00622C43" w:rsidRDefault="00622C43" w:rsidP="00945770">
                            <w:pPr>
                              <w:rPr>
                                <w:b/>
                                <w:color w:val="131D43" w:themeColor="text2" w:themeShade="80"/>
                                <w:sz w:val="28"/>
                              </w:rPr>
                            </w:pPr>
                            <w:r>
                              <w:rPr>
                                <w:b/>
                                <w:color w:val="131D43" w:themeColor="text2" w:themeShade="80"/>
                                <w:sz w:val="28"/>
                              </w:rPr>
                              <w:t>Discussion Questions:</w:t>
                            </w:r>
                          </w:p>
                          <w:p w14:paraId="449CB5ED" w14:textId="77777777" w:rsidR="00622C43" w:rsidRPr="008D24E1" w:rsidRDefault="00622C43" w:rsidP="00945770">
                            <w:pPr>
                              <w:rPr>
                                <w:b/>
                                <w:color w:val="131D43" w:themeColor="text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7" type="#_x0000_t202" style="position:absolute;margin-left:56.05pt;margin-top:267.3pt;width:259.75pt;height:162.1pt;z-index:25183949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" mv:complextextbox="1" filled="f" stroked="f">
                <v:textbox>
                  <w:txbxContent>
                    <w:p w14:paraId="3DBC4072" w14:textId="77777777" w:rsidR="00622C43" w:rsidRDefault="00622C43" w:rsidP="00945770">
                      <w:pPr>
                        <w:rPr>
                          <w:b/>
                          <w:color w:val="131D43" w:themeColor="text2" w:themeShade="80"/>
                          <w:sz w:val="28"/>
                        </w:rPr>
                      </w:pPr>
                      <w:r>
                        <w:rPr>
                          <w:b/>
                          <w:color w:val="131D43" w:themeColor="text2" w:themeShade="80"/>
                          <w:sz w:val="28"/>
                        </w:rPr>
                        <w:t xml:space="preserve">Main Points: </w:t>
                      </w:r>
                    </w:p>
                    <w:p w14:paraId="7EE1337F" w14:textId="721DC10B" w:rsidR="00622C43" w:rsidRPr="001E5DCE" w:rsidRDefault="00622C43" w:rsidP="006A2300">
                      <w:pPr>
                        <w:pStyle w:val="ListParagraph"/>
                        <w:numPr>
                          <w:ilvl w:val="0"/>
                          <w:numId w:val="9"/>
                        </w:numPr>
                        <w:rPr>
                          <w:b/>
                          <w:color w:val="131D43" w:themeColor="text2" w:themeShade="80"/>
                        </w:rPr>
                      </w:pPr>
                      <w:r w:rsidRPr="001E5DCE">
                        <w:rPr>
                          <w:color w:val="131D43" w:themeColor="text2" w:themeShade="80"/>
                        </w:rPr>
                        <w:t xml:space="preserve">As creative beings, God designed us to create. </w:t>
                      </w:r>
                    </w:p>
                    <w:p w14:paraId="20819915" w14:textId="75BF7174" w:rsidR="00622C43" w:rsidRPr="001E5DCE" w:rsidRDefault="00622C43" w:rsidP="006A2300">
                      <w:pPr>
                        <w:pStyle w:val="ListParagraph"/>
                        <w:numPr>
                          <w:ilvl w:val="0"/>
                          <w:numId w:val="9"/>
                        </w:numPr>
                        <w:rPr>
                          <w:b/>
                          <w:color w:val="131D43" w:themeColor="text2" w:themeShade="80"/>
                        </w:rPr>
                      </w:pPr>
                      <w:r w:rsidRPr="001E5DCE">
                        <w:rPr>
                          <w:color w:val="131D43" w:themeColor="text2" w:themeShade="80"/>
                        </w:rPr>
                        <w:t xml:space="preserve">We are entrusted to produce and increase with the resources we have been given. </w:t>
                      </w:r>
                    </w:p>
                    <w:p w14:paraId="0CC70069" w14:textId="2D89B457" w:rsidR="00622C43" w:rsidRPr="00747534" w:rsidRDefault="00622C43" w:rsidP="00945770">
                      <w:pPr>
                        <w:pStyle w:val="ListParagraph"/>
                        <w:numPr>
                          <w:ilvl w:val="0"/>
                          <w:numId w:val="9"/>
                        </w:numPr>
                        <w:rPr>
                          <w:b/>
                          <w:color w:val="131D43" w:themeColor="text2" w:themeShade="80"/>
                        </w:rPr>
                      </w:pPr>
                      <w:r w:rsidRPr="001E5DCE">
                        <w:rPr>
                          <w:color w:val="131D43" w:themeColor="text2" w:themeShade="80"/>
                        </w:rPr>
                        <w:t xml:space="preserve">Like the faithful servant in the parable, God rewards those who work hard. </w:t>
                      </w:r>
                    </w:p>
                    <w:p w14:paraId="207D1368" w14:textId="77777777" w:rsidR="00747534" w:rsidRPr="00747534" w:rsidRDefault="00747534" w:rsidP="00747534">
                      <w:pPr>
                        <w:ind w:left="360"/>
                        <w:rPr>
                          <w:b/>
                          <w:color w:val="131D43" w:themeColor="text2" w:themeShade="80"/>
                        </w:rPr>
                      </w:pPr>
                    </w:p>
                    <w:p w14:paraId="4967655B" w14:textId="77777777" w:rsidR="00622C43" w:rsidRPr="006A2300" w:rsidRDefault="00622C43" w:rsidP="00945770">
                      <w:pPr>
                        <w:rPr>
                          <w:b/>
                          <w:color w:val="131D43" w:themeColor="text2" w:themeShade="80"/>
                          <w:sz w:val="16"/>
                        </w:rPr>
                      </w:pPr>
                    </w:p>
                    <w:p w14:paraId="3465E8B2" w14:textId="691800D2" w:rsidR="00622C43" w:rsidRDefault="00622C43" w:rsidP="00945770">
                      <w:pPr>
                        <w:rPr>
                          <w:b/>
                          <w:color w:val="131D43" w:themeColor="text2" w:themeShade="80"/>
                          <w:sz w:val="28"/>
                        </w:rPr>
                      </w:pPr>
                      <w:r>
                        <w:rPr>
                          <w:b/>
                          <w:color w:val="131D43" w:themeColor="text2" w:themeShade="80"/>
                          <w:sz w:val="28"/>
                        </w:rPr>
                        <w:t>Discussion Questions:</w:t>
                      </w:r>
                    </w:p>
                    <w:p w14:paraId="449CB5ED" w14:textId="77777777" w:rsidR="00622C43" w:rsidRPr="008D24E1" w:rsidRDefault="00622C43" w:rsidP="00945770">
                      <w:pPr>
                        <w:rPr>
                          <w:b/>
                          <w:color w:val="131D43" w:themeColor="text2" w:themeShade="80"/>
                          <w:sz w:val="28"/>
                        </w:rPr>
                      </w:pPr>
                    </w:p>
                  </w:txbxContent>
                </v:textbox>
                <w10:wrap type="through" anchorx="page" anchory="page"/>
              </v:shape>
            </w:pict>
          </mc:Fallback>
        </mc:AlternateContent>
      </w:r>
      <w:r w:rsidR="00747534">
        <w:rPr>
          <w:noProof/>
        </w:rPr>
        <mc:AlternateContent>
          <mc:Choice Requires="wps">
            <w:drawing>
              <wp:anchor distT="0" distB="0" distL="114300" distR="114300" simplePos="0" relativeHeight="251893765" behindDoc="0" locked="0" layoutInCell="1" allowOverlap="1" wp14:anchorId="429337B2" wp14:editId="1A06D4FF">
                <wp:simplePos x="0" y="0"/>
                <wp:positionH relativeFrom="page">
                  <wp:posOffset>5756275</wp:posOffset>
                </wp:positionH>
                <wp:positionV relativeFrom="page">
                  <wp:posOffset>3256915</wp:posOffset>
                </wp:positionV>
                <wp:extent cx="3595370" cy="1925955"/>
                <wp:effectExtent l="0" t="0" r="0" b="4445"/>
                <wp:wrapThrough wrapText="bothSides">
                  <wp:wrapPolygon edited="0">
                    <wp:start x="153" y="0"/>
                    <wp:lineTo x="153" y="21365"/>
                    <wp:lineTo x="21211" y="21365"/>
                    <wp:lineTo x="21211" y="0"/>
                    <wp:lineTo x="153" y="0"/>
                  </wp:wrapPolygon>
                </wp:wrapThrough>
                <wp:docPr id="20" name="Text Box 20"/>
                <wp:cNvGraphicFramePr/>
                <a:graphic xmlns:a="http://schemas.openxmlformats.org/drawingml/2006/main">
                  <a:graphicData uri="http://schemas.microsoft.com/office/word/2010/wordprocessingShape">
                    <wps:wsp>
                      <wps:cNvSpPr txBox="1"/>
                      <wps:spPr>
                        <a:xfrm>
                          <a:off x="0" y="0"/>
                          <a:ext cx="3595370" cy="19259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AC9763" w14:textId="0231B7F1" w:rsidR="00622C43" w:rsidRDefault="00622C43" w:rsidP="00FE7656">
                            <w:pPr>
                              <w:rPr>
                                <w:b/>
                                <w:color w:val="131D43" w:themeColor="text2" w:themeShade="80"/>
                                <w:sz w:val="28"/>
                              </w:rPr>
                            </w:pPr>
                            <w:r>
                              <w:rPr>
                                <w:b/>
                                <w:color w:val="131D43" w:themeColor="text2" w:themeShade="80"/>
                                <w:sz w:val="28"/>
                              </w:rPr>
                              <w:t xml:space="preserve">Main Points: </w:t>
                            </w:r>
                          </w:p>
                          <w:p w14:paraId="1D2C8B94" w14:textId="3E7D4BD8" w:rsidR="00622C43" w:rsidRPr="00212D9A" w:rsidRDefault="00622C43" w:rsidP="00DC126C">
                            <w:pPr>
                              <w:pStyle w:val="ListParagraph"/>
                              <w:numPr>
                                <w:ilvl w:val="0"/>
                                <w:numId w:val="10"/>
                              </w:numPr>
                              <w:rPr>
                                <w:b/>
                                <w:color w:val="131D43" w:themeColor="text2" w:themeShade="80"/>
                              </w:rPr>
                            </w:pPr>
                            <w:r w:rsidRPr="00212D9A">
                              <w:rPr>
                                <w:color w:val="131D43" w:themeColor="text2" w:themeShade="80"/>
                              </w:rPr>
                              <w:t>Our God is a God of community reflected in the way he creates.</w:t>
                            </w:r>
                          </w:p>
                          <w:p w14:paraId="405EEACD" w14:textId="0F711FD9" w:rsidR="00622C43" w:rsidRPr="00212D9A" w:rsidRDefault="00622C43" w:rsidP="00517C60">
                            <w:pPr>
                              <w:pStyle w:val="ListParagraph"/>
                              <w:numPr>
                                <w:ilvl w:val="0"/>
                                <w:numId w:val="10"/>
                              </w:numPr>
                              <w:rPr>
                                <w:b/>
                                <w:color w:val="131D43" w:themeColor="text2" w:themeShade="80"/>
                              </w:rPr>
                            </w:pPr>
                            <w:r w:rsidRPr="00212D9A">
                              <w:rPr>
                                <w:color w:val="131D43" w:themeColor="text2" w:themeShade="80"/>
                              </w:rPr>
                              <w:t xml:space="preserve">There is strength in numbers. Examples: disciples, Adam &amp; Eve.  </w:t>
                            </w:r>
                          </w:p>
                          <w:p w14:paraId="31BBBF3A" w14:textId="75BEAE33" w:rsidR="00622C43" w:rsidRPr="00212D9A" w:rsidRDefault="00622C43" w:rsidP="00C865F8">
                            <w:pPr>
                              <w:pStyle w:val="ListParagraph"/>
                              <w:numPr>
                                <w:ilvl w:val="0"/>
                                <w:numId w:val="10"/>
                              </w:numPr>
                              <w:rPr>
                                <w:b/>
                                <w:color w:val="131D43" w:themeColor="text2" w:themeShade="80"/>
                              </w:rPr>
                            </w:pPr>
                            <w:r w:rsidRPr="00212D9A">
                              <w:rPr>
                                <w:color w:val="131D43" w:themeColor="text2" w:themeShade="80"/>
                              </w:rPr>
                              <w:t xml:space="preserve">We all have different gifts that we need to work with one another as the Body of Christ. </w:t>
                            </w:r>
                          </w:p>
                          <w:p w14:paraId="3F0870B7" w14:textId="7CB76474" w:rsidR="00622C43" w:rsidRPr="00212D9A" w:rsidRDefault="00622C43" w:rsidP="005C02C1">
                            <w:pPr>
                              <w:pStyle w:val="ListParagraph"/>
                              <w:numPr>
                                <w:ilvl w:val="0"/>
                                <w:numId w:val="10"/>
                              </w:numPr>
                              <w:rPr>
                                <w:b/>
                                <w:color w:val="131D43" w:themeColor="text2" w:themeShade="80"/>
                              </w:rPr>
                            </w:pPr>
                            <w:r w:rsidRPr="00212D9A">
                              <w:rPr>
                                <w:color w:val="131D43" w:themeColor="text2" w:themeShade="80"/>
                              </w:rPr>
                              <w:t xml:space="preserve">Cooperative leadership reflects how God does </w:t>
                            </w:r>
                            <w:proofErr w:type="gramStart"/>
                            <w:r w:rsidRPr="00212D9A">
                              <w:rPr>
                                <w:color w:val="131D43" w:themeColor="text2" w:themeShade="80"/>
                              </w:rPr>
                              <w:t>decision making</w:t>
                            </w:r>
                            <w:proofErr w:type="gramEnd"/>
                            <w:r w:rsidRPr="00212D9A">
                              <w:rPr>
                                <w:color w:val="131D43" w:themeColor="text2" w:themeShade="80"/>
                              </w:rPr>
                              <w:t xml:space="preserve">. </w:t>
                            </w:r>
                          </w:p>
                          <w:p w14:paraId="5DBE3B10" w14:textId="77777777" w:rsidR="00622C43" w:rsidRPr="005C02C1" w:rsidRDefault="00622C43" w:rsidP="005C02C1">
                            <w:pPr>
                              <w:rPr>
                                <w:b/>
                                <w:color w:val="131D43" w:themeColor="text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8" type="#_x0000_t202" style="position:absolute;margin-left:453.25pt;margin-top:256.45pt;width:283.1pt;height:151.65pt;z-index:2518937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" mv:complextextbox="1" filled="f" stroked="f">
                <v:textbox>
                  <w:txbxContent>
                    <w:p w14:paraId="1FAC9763" w14:textId="0231B7F1" w:rsidR="00622C43" w:rsidRDefault="00622C43" w:rsidP="00FE7656">
                      <w:pPr>
                        <w:rPr>
                          <w:b/>
                          <w:color w:val="131D43" w:themeColor="text2" w:themeShade="80"/>
                          <w:sz w:val="28"/>
                        </w:rPr>
                      </w:pPr>
                      <w:r>
                        <w:rPr>
                          <w:b/>
                          <w:color w:val="131D43" w:themeColor="text2" w:themeShade="80"/>
                          <w:sz w:val="28"/>
                        </w:rPr>
                        <w:t xml:space="preserve">Main Points: </w:t>
                      </w:r>
                    </w:p>
                    <w:p w14:paraId="1D2C8B94" w14:textId="3E7D4BD8" w:rsidR="00622C43" w:rsidRPr="00212D9A" w:rsidRDefault="00622C43" w:rsidP="00DC126C">
                      <w:pPr>
                        <w:pStyle w:val="ListParagraph"/>
                        <w:numPr>
                          <w:ilvl w:val="0"/>
                          <w:numId w:val="10"/>
                        </w:numPr>
                        <w:rPr>
                          <w:b/>
                          <w:color w:val="131D43" w:themeColor="text2" w:themeShade="80"/>
                        </w:rPr>
                      </w:pPr>
                      <w:r w:rsidRPr="00212D9A">
                        <w:rPr>
                          <w:color w:val="131D43" w:themeColor="text2" w:themeShade="80"/>
                        </w:rPr>
                        <w:t>Our God is a God of community reflected in the way he creates.</w:t>
                      </w:r>
                    </w:p>
                    <w:p w14:paraId="405EEACD" w14:textId="0F711FD9" w:rsidR="00622C43" w:rsidRPr="00212D9A" w:rsidRDefault="00622C43" w:rsidP="00517C60">
                      <w:pPr>
                        <w:pStyle w:val="ListParagraph"/>
                        <w:numPr>
                          <w:ilvl w:val="0"/>
                          <w:numId w:val="10"/>
                        </w:numPr>
                        <w:rPr>
                          <w:b/>
                          <w:color w:val="131D43" w:themeColor="text2" w:themeShade="80"/>
                        </w:rPr>
                      </w:pPr>
                      <w:r w:rsidRPr="00212D9A">
                        <w:rPr>
                          <w:color w:val="131D43" w:themeColor="text2" w:themeShade="80"/>
                        </w:rPr>
                        <w:t xml:space="preserve">There is strength in numbers. Examples: disciples, Adam &amp; Eve.  </w:t>
                      </w:r>
                    </w:p>
                    <w:p w14:paraId="31BBBF3A" w14:textId="75BEAE33" w:rsidR="00622C43" w:rsidRPr="00212D9A" w:rsidRDefault="00622C43" w:rsidP="00C865F8">
                      <w:pPr>
                        <w:pStyle w:val="ListParagraph"/>
                        <w:numPr>
                          <w:ilvl w:val="0"/>
                          <w:numId w:val="10"/>
                        </w:numPr>
                        <w:rPr>
                          <w:b/>
                          <w:color w:val="131D43" w:themeColor="text2" w:themeShade="80"/>
                        </w:rPr>
                      </w:pPr>
                      <w:r w:rsidRPr="00212D9A">
                        <w:rPr>
                          <w:color w:val="131D43" w:themeColor="text2" w:themeShade="80"/>
                        </w:rPr>
                        <w:t xml:space="preserve">We all have different gifts that we need to work with one another as the Body of Christ. </w:t>
                      </w:r>
                    </w:p>
                    <w:p w14:paraId="3F0870B7" w14:textId="7CB76474" w:rsidR="00622C43" w:rsidRPr="00212D9A" w:rsidRDefault="00622C43" w:rsidP="005C02C1">
                      <w:pPr>
                        <w:pStyle w:val="ListParagraph"/>
                        <w:numPr>
                          <w:ilvl w:val="0"/>
                          <w:numId w:val="10"/>
                        </w:numPr>
                        <w:rPr>
                          <w:b/>
                          <w:color w:val="131D43" w:themeColor="text2" w:themeShade="80"/>
                        </w:rPr>
                      </w:pPr>
                      <w:r w:rsidRPr="00212D9A">
                        <w:rPr>
                          <w:color w:val="131D43" w:themeColor="text2" w:themeShade="80"/>
                        </w:rPr>
                        <w:t xml:space="preserve">Cooperative leadership reflects how God does </w:t>
                      </w:r>
                      <w:proofErr w:type="gramStart"/>
                      <w:r w:rsidRPr="00212D9A">
                        <w:rPr>
                          <w:color w:val="131D43" w:themeColor="text2" w:themeShade="80"/>
                        </w:rPr>
                        <w:t>decision making</w:t>
                      </w:r>
                      <w:proofErr w:type="gramEnd"/>
                      <w:r w:rsidRPr="00212D9A">
                        <w:rPr>
                          <w:color w:val="131D43" w:themeColor="text2" w:themeShade="80"/>
                        </w:rPr>
                        <w:t xml:space="preserve">. </w:t>
                      </w:r>
                    </w:p>
                    <w:p w14:paraId="5DBE3B10" w14:textId="77777777" w:rsidR="00622C43" w:rsidRPr="005C02C1" w:rsidRDefault="00622C43" w:rsidP="005C02C1">
                      <w:pPr>
                        <w:rPr>
                          <w:b/>
                          <w:color w:val="131D43" w:themeColor="text2" w:themeShade="80"/>
                          <w:sz w:val="28"/>
                        </w:rPr>
                      </w:pPr>
                    </w:p>
                  </w:txbxContent>
                </v:textbox>
                <w10:wrap type="through" anchorx="page" anchory="page"/>
              </v:shape>
            </w:pict>
          </mc:Fallback>
        </mc:AlternateContent>
      </w:r>
      <w:r w:rsidR="00AC1FEF">
        <w:rPr>
          <w:noProof/>
        </w:rPr>
        <mc:AlternateContent>
          <mc:Choice Requires="wps">
            <w:drawing>
              <wp:anchor distT="0" distB="0" distL="114300" distR="114300" simplePos="0" relativeHeight="251919365" behindDoc="0" locked="0" layoutInCell="1" allowOverlap="1" wp14:anchorId="164FE51E" wp14:editId="199D3906">
                <wp:simplePos x="0" y="0"/>
                <wp:positionH relativeFrom="page">
                  <wp:posOffset>584200</wp:posOffset>
                </wp:positionH>
                <wp:positionV relativeFrom="page">
                  <wp:posOffset>1621790</wp:posOffset>
                </wp:positionV>
                <wp:extent cx="3849370" cy="908050"/>
                <wp:effectExtent l="0" t="0" r="0" b="6350"/>
                <wp:wrapThrough wrapText="bothSides">
                  <wp:wrapPolygon edited="0">
                    <wp:start x="143" y="0"/>
                    <wp:lineTo x="143" y="21147"/>
                    <wp:lineTo x="21237" y="21147"/>
                    <wp:lineTo x="21237" y="0"/>
                    <wp:lineTo x="143" y="0"/>
                  </wp:wrapPolygon>
                </wp:wrapThrough>
                <wp:docPr id="133" name="Text Box 133"/>
                <wp:cNvGraphicFramePr/>
                <a:graphic xmlns:a="http://schemas.openxmlformats.org/drawingml/2006/main">
                  <a:graphicData uri="http://schemas.microsoft.com/office/word/2010/wordprocessingShape">
                    <wps:wsp>
                      <wps:cNvSpPr txBox="1"/>
                      <wps:spPr>
                        <a:xfrm>
                          <a:off x="0" y="0"/>
                          <a:ext cx="3849370" cy="9080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1F9715" w14:textId="66A7EC6C" w:rsidR="00622C43" w:rsidRPr="009A0BE5" w:rsidRDefault="00622C43" w:rsidP="006A2300">
                            <w:pPr>
                              <w:jc w:val="center"/>
                              <w:rPr>
                                <w:b/>
                                <w:i/>
                                <w:sz w:val="20"/>
                              </w:rPr>
                            </w:pPr>
                            <w:r>
                              <w:rPr>
                                <w:b/>
                                <w:i/>
                                <w:sz w:val="20"/>
                              </w:rPr>
                              <w:t xml:space="preserve">In the Parable of the Talents God shows us the importance of work. Even in Genesis 1 &amp; 2, it is evident that work is a part of God’s design for man as He puts Adam in the Garden of Eden for the purpose of working and caring for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49" type="#_x0000_t202" style="position:absolute;margin-left:46pt;margin-top:127.7pt;width:303.1pt;height:71.5pt;z-index:251919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" mv:complextextbox="1" filled="f" stroked="f">
                <v:textbox>
                  <w:txbxContent>
                    <w:p w14:paraId="531F9715" w14:textId="66A7EC6C" w:rsidR="00622C43" w:rsidRPr="009A0BE5" w:rsidRDefault="00622C43" w:rsidP="006A2300">
                      <w:pPr>
                        <w:jc w:val="center"/>
                        <w:rPr>
                          <w:b/>
                          <w:i/>
                          <w:sz w:val="20"/>
                        </w:rPr>
                      </w:pPr>
                      <w:r>
                        <w:rPr>
                          <w:b/>
                          <w:i/>
                          <w:sz w:val="20"/>
                        </w:rPr>
                        <w:t xml:space="preserve">In the Parable of the Talents God shows us the importance of work. Even in Genesis 1 &amp; 2, it is evident that work is a part of God’s design for man as He puts Adam in the Garden of Eden for the purpose of working and caring for it. </w:t>
                      </w:r>
                    </w:p>
                  </w:txbxContent>
                </v:textbox>
                <w10:wrap type="through" anchorx="page" anchory="page"/>
              </v:shape>
            </w:pict>
          </mc:Fallback>
        </mc:AlternateContent>
      </w:r>
      <w:r w:rsidR="00AC1FEF">
        <w:rPr>
          <w:noProof/>
        </w:rPr>
        <mc:AlternateContent>
          <mc:Choice Requires="wps">
            <w:drawing>
              <wp:anchor distT="0" distB="0" distL="114300" distR="114300" simplePos="0" relativeHeight="251921413" behindDoc="0" locked="0" layoutInCell="1" allowOverlap="1" wp14:anchorId="34052B77" wp14:editId="525F205F">
                <wp:simplePos x="0" y="0"/>
                <wp:positionH relativeFrom="page">
                  <wp:posOffset>5641975</wp:posOffset>
                </wp:positionH>
                <wp:positionV relativeFrom="page">
                  <wp:posOffset>1587500</wp:posOffset>
                </wp:positionV>
                <wp:extent cx="3849370" cy="888365"/>
                <wp:effectExtent l="0" t="0" r="0" b="635"/>
                <wp:wrapThrough wrapText="bothSides">
                  <wp:wrapPolygon edited="0">
                    <wp:start x="143" y="0"/>
                    <wp:lineTo x="143" y="20998"/>
                    <wp:lineTo x="21237" y="20998"/>
                    <wp:lineTo x="21237" y="0"/>
                    <wp:lineTo x="143" y="0"/>
                  </wp:wrapPolygon>
                </wp:wrapThrough>
                <wp:docPr id="134" name="Text Box 134"/>
                <wp:cNvGraphicFramePr/>
                <a:graphic xmlns:a="http://schemas.openxmlformats.org/drawingml/2006/main">
                  <a:graphicData uri="http://schemas.microsoft.com/office/word/2010/wordprocessingShape">
                    <wps:wsp>
                      <wps:cNvSpPr txBox="1"/>
                      <wps:spPr>
                        <a:xfrm>
                          <a:off x="0" y="0"/>
                          <a:ext cx="3849370" cy="8883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5AC05E" w14:textId="14D6A00E" w:rsidR="00622C43" w:rsidRPr="009A0BE5" w:rsidRDefault="00622C43" w:rsidP="00F337BA">
                            <w:pPr>
                              <w:jc w:val="center"/>
                              <w:rPr>
                                <w:b/>
                                <w:i/>
                                <w:sz w:val="20"/>
                              </w:rPr>
                            </w:pPr>
                            <w:r>
                              <w:rPr>
                                <w:b/>
                                <w:i/>
                                <w:sz w:val="20"/>
                              </w:rPr>
                              <w:t xml:space="preserve">Do you usually enjoy working alone or with others? God teaches us the importance of teamwork when it comes to work. God intended for people to support one another.  Even our work is more efficient when we have people helping 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50" type="#_x0000_t202" style="position:absolute;margin-left:444.25pt;margin-top:125pt;width:303.1pt;height:69.95pt;z-index:2519214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" mv:complextextbox="1" filled="f" stroked="f">
                <v:textbox>
                  <w:txbxContent>
                    <w:p w14:paraId="745AC05E" w14:textId="14D6A00E" w:rsidR="00622C43" w:rsidRPr="009A0BE5" w:rsidRDefault="00622C43" w:rsidP="00F337BA">
                      <w:pPr>
                        <w:jc w:val="center"/>
                        <w:rPr>
                          <w:b/>
                          <w:i/>
                          <w:sz w:val="20"/>
                        </w:rPr>
                      </w:pPr>
                      <w:r>
                        <w:rPr>
                          <w:b/>
                          <w:i/>
                          <w:sz w:val="20"/>
                        </w:rPr>
                        <w:t xml:space="preserve">Do you usually enjoy working alone or with others? God teaches us the importance of teamwork when it comes to work. God intended for people to support one another.  Even our work is more efficient when we have people helping us. </w:t>
                      </w:r>
                    </w:p>
                  </w:txbxContent>
                </v:textbox>
                <w10:wrap type="through" anchorx="page" anchory="page"/>
              </v:shape>
            </w:pict>
          </mc:Fallback>
        </mc:AlternateContent>
      </w:r>
      <w:r w:rsidR="00212D9A">
        <w:rPr>
          <w:noProof/>
        </w:rPr>
        <mc:AlternateContent>
          <mc:Choice Requires="wps">
            <w:drawing>
              <wp:anchor distT="0" distB="0" distL="114300" distR="114300" simplePos="0" relativeHeight="251881477" behindDoc="0" locked="0" layoutInCell="1" allowOverlap="1" wp14:anchorId="11C9D061" wp14:editId="2CA84B9A">
                <wp:simplePos x="0" y="0"/>
                <wp:positionH relativeFrom="page">
                  <wp:posOffset>6088380</wp:posOffset>
                </wp:positionH>
                <wp:positionV relativeFrom="page">
                  <wp:posOffset>2606675</wp:posOffset>
                </wp:positionV>
                <wp:extent cx="3200400" cy="650240"/>
                <wp:effectExtent l="0" t="0" r="0" b="10160"/>
                <wp:wrapTight wrapText="bothSides">
                  <wp:wrapPolygon edited="0">
                    <wp:start x="171" y="0"/>
                    <wp:lineTo x="171" y="21094"/>
                    <wp:lineTo x="21257" y="21094"/>
                    <wp:lineTo x="21257" y="0"/>
                    <wp:lineTo x="171" y="0"/>
                  </wp:wrapPolygon>
                </wp:wrapTight>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21E4591" w14:textId="52A93EB3" w:rsidR="00622C43" w:rsidRDefault="00622C43" w:rsidP="00411AF9">
                            <w:pPr>
                              <w:pStyle w:val="Title"/>
                              <w:jc w:val="center"/>
                              <w:rPr>
                                <w:b/>
                                <w:color w:val="131D43" w:themeColor="text2" w:themeShade="80"/>
                                <w:sz w:val="36"/>
                              </w:rPr>
                            </w:pPr>
                            <w:r>
                              <w:rPr>
                                <w:b/>
                                <w:color w:val="131D43" w:themeColor="text2" w:themeShade="80"/>
                                <w:sz w:val="36"/>
                              </w:rPr>
                              <w:t>Ecclesiastes 4:9-12</w:t>
                            </w:r>
                          </w:p>
                          <w:p w14:paraId="3657CE9D" w14:textId="619E3A78" w:rsidR="00622C43" w:rsidRPr="00B45421" w:rsidRDefault="00622C43" w:rsidP="00411AF9">
                            <w:pPr>
                              <w:pStyle w:val="Title"/>
                              <w:jc w:val="center"/>
                              <w:rPr>
                                <w:b/>
                                <w:color w:val="131D43" w:themeColor="text2" w:themeShade="80"/>
                                <w:sz w:val="36"/>
                              </w:rPr>
                            </w:pPr>
                            <w:r>
                              <w:rPr>
                                <w:b/>
                                <w:color w:val="131D43" w:themeColor="text2" w:themeShade="80"/>
                                <w:sz w:val="36"/>
                              </w:rPr>
                              <w:t xml:space="preserve">1 Corinthians 12:17-20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479.4pt;margin-top:205.25pt;width:252pt;height:51.2pt;z-index:2518814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" filled="f" stroked="f">
                <v:textbox inset=",0,,0">
                  <w:txbxContent>
                    <w:p w14:paraId="121E4591" w14:textId="52A93EB3" w:rsidR="00622C43" w:rsidRDefault="00622C43" w:rsidP="00411AF9">
                      <w:pPr>
                        <w:pStyle w:val="Title"/>
                        <w:jc w:val="center"/>
                        <w:rPr>
                          <w:b/>
                          <w:color w:val="131D43" w:themeColor="text2" w:themeShade="80"/>
                          <w:sz w:val="36"/>
                        </w:rPr>
                      </w:pPr>
                      <w:r>
                        <w:rPr>
                          <w:b/>
                          <w:color w:val="131D43" w:themeColor="text2" w:themeShade="80"/>
                          <w:sz w:val="36"/>
                        </w:rPr>
                        <w:t>Ecclesiastes 4:9-12</w:t>
                      </w:r>
                    </w:p>
                    <w:p w14:paraId="3657CE9D" w14:textId="619E3A78" w:rsidR="00622C43" w:rsidRPr="00B45421" w:rsidRDefault="00622C43" w:rsidP="00411AF9">
                      <w:pPr>
                        <w:pStyle w:val="Title"/>
                        <w:jc w:val="center"/>
                        <w:rPr>
                          <w:b/>
                          <w:color w:val="131D43" w:themeColor="text2" w:themeShade="80"/>
                          <w:sz w:val="36"/>
                        </w:rPr>
                      </w:pPr>
                      <w:r>
                        <w:rPr>
                          <w:b/>
                          <w:color w:val="131D43" w:themeColor="text2" w:themeShade="80"/>
                          <w:sz w:val="36"/>
                        </w:rPr>
                        <w:t xml:space="preserve">1 Corinthians 12:17-20 </w:t>
                      </w:r>
                    </w:p>
                  </w:txbxContent>
                </v:textbox>
                <w10:wrap type="tight" anchorx="page" anchory="page"/>
              </v:shape>
            </w:pict>
          </mc:Fallback>
        </mc:AlternateContent>
      </w:r>
      <w:r w:rsidR="00AC1FEF">
        <w:rPr>
          <w:noProof/>
        </w:rPr>
        <mc:AlternateContent>
          <mc:Choice Requires="wps">
            <w:drawing>
              <wp:anchor distT="0" distB="0" distL="114300" distR="114300" simplePos="0" relativeHeight="251892741" behindDoc="0" locked="0" layoutInCell="1" allowOverlap="1" wp14:anchorId="1E61C4C9">
                <wp:simplePos x="0" y="0"/>
                <wp:positionH relativeFrom="page">
                  <wp:posOffset>5756275</wp:posOffset>
                </wp:positionH>
                <wp:positionV relativeFrom="page">
                  <wp:posOffset>5267960</wp:posOffset>
                </wp:positionV>
                <wp:extent cx="3479800" cy="972820"/>
                <wp:effectExtent l="0" t="0" r="0" b="0"/>
                <wp:wrapThrough wrapText="bothSides">
                  <wp:wrapPolygon edited="0">
                    <wp:start x="158" y="0"/>
                    <wp:lineTo x="158" y="20867"/>
                    <wp:lineTo x="21285" y="20867"/>
                    <wp:lineTo x="21285" y="0"/>
                    <wp:lineTo x="158" y="0"/>
                  </wp:wrapPolygon>
                </wp:wrapThrough>
                <wp:docPr id="82" name="Text Box 82"/>
                <wp:cNvGraphicFramePr/>
                <a:graphic xmlns:a="http://schemas.openxmlformats.org/drawingml/2006/main">
                  <a:graphicData uri="http://schemas.microsoft.com/office/word/2010/wordprocessingShape">
                    <wps:wsp>
                      <wps:cNvSpPr txBox="1"/>
                      <wps:spPr>
                        <a:xfrm>
                          <a:off x="0" y="0"/>
                          <a:ext cx="3479800" cy="9728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46BCB2" w14:textId="430C0F10" w:rsidR="00622C43" w:rsidRDefault="00622C43" w:rsidP="00D65731">
                            <w:pPr>
                              <w:rPr>
                                <w:b/>
                                <w:color w:val="131D43" w:themeColor="text2" w:themeShade="80"/>
                                <w:sz w:val="28"/>
                              </w:rPr>
                            </w:pPr>
                            <w:r>
                              <w:rPr>
                                <w:b/>
                                <w:color w:val="131D43" w:themeColor="text2" w:themeShade="80"/>
                                <w:sz w:val="28"/>
                              </w:rPr>
                              <w:t>Discussion Questions:</w:t>
                            </w:r>
                          </w:p>
                          <w:p w14:paraId="40AAB43A" w14:textId="77777777" w:rsidR="00622C43" w:rsidRPr="009C0397" w:rsidRDefault="00622C43" w:rsidP="00D65731">
                            <w:pPr>
                              <w:rPr>
                                <w:b/>
                                <w:color w:val="131D43" w:themeColor="text2" w:themeShade="80"/>
                                <w:sz w:val="16"/>
                              </w:rPr>
                            </w:pPr>
                          </w:p>
                          <w:p w14:paraId="77A0169C" w14:textId="16B34D62" w:rsidR="00622C43" w:rsidRPr="00212D9A" w:rsidRDefault="00622C43" w:rsidP="00212D9A">
                            <w:pPr>
                              <w:ind w:left="1440"/>
                              <w:rPr>
                                <w:color w:val="131D43" w:themeColor="text2" w:themeShade="80"/>
                              </w:rPr>
                            </w:pPr>
                            <w:r w:rsidRPr="00212D9A">
                              <w:rPr>
                                <w:b/>
                                <w:color w:val="131D43" w:themeColor="text2" w:themeShade="80"/>
                              </w:rPr>
                              <w:t xml:space="preserve">1. </w:t>
                            </w:r>
                            <w:r w:rsidRPr="00212D9A">
                              <w:rPr>
                                <w:color w:val="131D43" w:themeColor="text2" w:themeShade="80"/>
                              </w:rPr>
                              <w:t>Why do you think it is important to work together with others, rather than by yourself?</w:t>
                            </w:r>
                          </w:p>
                          <w:p w14:paraId="18CCAA28" w14:textId="77777777" w:rsidR="00622C43" w:rsidRDefault="00622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 o:spid="_x0000_s1052" type="#_x0000_t202" style="position:absolute;margin-left:453.25pt;margin-top:414.8pt;width:274pt;height:76.6pt;z-index:2518927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" mv:complextextbox="1" filled="f" stroked="f">
                <v:textbox>
                  <w:txbxContent>
                    <w:p w14:paraId="4246BCB2" w14:textId="430C0F10" w:rsidR="00622C43" w:rsidRDefault="00622C43" w:rsidP="00D65731">
                      <w:pPr>
                        <w:rPr>
                          <w:b/>
                          <w:color w:val="131D43" w:themeColor="text2" w:themeShade="80"/>
                          <w:sz w:val="28"/>
                        </w:rPr>
                      </w:pPr>
                      <w:r>
                        <w:rPr>
                          <w:b/>
                          <w:color w:val="131D43" w:themeColor="text2" w:themeShade="80"/>
                          <w:sz w:val="28"/>
                        </w:rPr>
                        <w:t>Discussion Questions:</w:t>
                      </w:r>
                    </w:p>
                    <w:p w14:paraId="40AAB43A" w14:textId="77777777" w:rsidR="00622C43" w:rsidRPr="009C0397" w:rsidRDefault="00622C43" w:rsidP="00D65731">
                      <w:pPr>
                        <w:rPr>
                          <w:b/>
                          <w:color w:val="131D43" w:themeColor="text2" w:themeShade="80"/>
                          <w:sz w:val="16"/>
                        </w:rPr>
                      </w:pPr>
                    </w:p>
                    <w:p w14:paraId="77A0169C" w14:textId="16B34D62" w:rsidR="00622C43" w:rsidRPr="00212D9A" w:rsidRDefault="00622C43" w:rsidP="00212D9A">
                      <w:pPr>
                        <w:ind w:left="1440"/>
                        <w:rPr>
                          <w:color w:val="131D43" w:themeColor="text2" w:themeShade="80"/>
                        </w:rPr>
                      </w:pPr>
                      <w:r w:rsidRPr="00212D9A">
                        <w:rPr>
                          <w:b/>
                          <w:color w:val="131D43" w:themeColor="text2" w:themeShade="80"/>
                        </w:rPr>
                        <w:t xml:space="preserve">1. </w:t>
                      </w:r>
                      <w:r w:rsidRPr="00212D9A">
                        <w:rPr>
                          <w:color w:val="131D43" w:themeColor="text2" w:themeShade="80"/>
                        </w:rPr>
                        <w:t>Why do you think it is important to work together with others, rather than by yourself?</w:t>
                      </w:r>
                    </w:p>
                    <w:p w14:paraId="18CCAA28" w14:textId="77777777" w:rsidR="00622C43" w:rsidRDefault="00622C43"/>
                  </w:txbxContent>
                </v:textbox>
                <w10:wrap type="through" anchorx="page" anchory="page"/>
              </v:shape>
            </w:pict>
          </mc:Fallback>
        </mc:AlternateContent>
      </w:r>
      <w:r w:rsidR="00212D9A">
        <w:rPr>
          <w:noProof/>
        </w:rPr>
        <mc:AlternateContent>
          <mc:Choice Requires="wps">
            <w:drawing>
              <wp:anchor distT="0" distB="0" distL="114300" distR="114300" simplePos="0" relativeHeight="251845637" behindDoc="0" locked="0" layoutInCell="1" allowOverlap="1" wp14:anchorId="73BECB21" wp14:editId="3F9F745B">
                <wp:simplePos x="0" y="0"/>
                <wp:positionH relativeFrom="page">
                  <wp:posOffset>6720840</wp:posOffset>
                </wp:positionH>
                <wp:positionV relativeFrom="page">
                  <wp:posOffset>6207760</wp:posOffset>
                </wp:positionV>
                <wp:extent cx="2702560" cy="874395"/>
                <wp:effectExtent l="0" t="0" r="0" b="0"/>
                <wp:wrapThrough wrapText="bothSides">
                  <wp:wrapPolygon edited="0">
                    <wp:start x="203" y="0"/>
                    <wp:lineTo x="203" y="20706"/>
                    <wp:lineTo x="21113" y="20706"/>
                    <wp:lineTo x="21113" y="0"/>
                    <wp:lineTo x="203" y="0"/>
                  </wp:wrapPolygon>
                </wp:wrapThrough>
                <wp:docPr id="21" name="Text Box 21"/>
                <wp:cNvGraphicFramePr/>
                <a:graphic xmlns:a="http://schemas.openxmlformats.org/drawingml/2006/main">
                  <a:graphicData uri="http://schemas.microsoft.com/office/word/2010/wordprocessingShape">
                    <wps:wsp>
                      <wps:cNvSpPr txBox="1"/>
                      <wps:spPr>
                        <a:xfrm>
                          <a:off x="0" y="0"/>
                          <a:ext cx="2702560" cy="8743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FC3A95F" w14:textId="77777777" w:rsidR="00622C43" w:rsidRDefault="00622C43" w:rsidP="00FE7656">
                            <w:pPr>
                              <w:rPr>
                                <w:b/>
                                <w:color w:val="131D43" w:themeColor="text2" w:themeShade="80"/>
                                <w:sz w:val="28"/>
                              </w:rPr>
                            </w:pPr>
                          </w:p>
                          <w:p w14:paraId="10459EDF" w14:textId="1649D606" w:rsidR="00622C43" w:rsidRPr="00212D9A" w:rsidRDefault="00622C43" w:rsidP="00FE7656">
                            <w:pPr>
                              <w:rPr>
                                <w:sz w:val="22"/>
                              </w:rPr>
                            </w:pPr>
                            <w:r w:rsidRPr="00212D9A">
                              <w:rPr>
                                <w:b/>
                                <w:color w:val="131D43" w:themeColor="text2" w:themeShade="80"/>
                              </w:rPr>
                              <w:t xml:space="preserve">2. </w:t>
                            </w:r>
                            <w:r w:rsidRPr="00212D9A">
                              <w:rPr>
                                <w:color w:val="131D43" w:themeColor="text2" w:themeShade="80"/>
                              </w:rPr>
                              <w:t xml:space="preserve">Is it difficult for you to work with others? What are some things you can learn from working with others?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53" type="#_x0000_t202" style="position:absolute;margin-left:529.2pt;margin-top:488.8pt;width:212.8pt;height:68.85pt;z-index:25184563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rQA9UCAAAg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" mv:complextextbox="1" filled="f" stroked="f">
                <v:textbox>
                  <w:txbxContent>
                    <w:p w14:paraId="7FC3A95F" w14:textId="77777777" w:rsidR="00622C43" w:rsidRDefault="00622C43" w:rsidP="00FE7656">
                      <w:pPr>
                        <w:rPr>
                          <w:b/>
                          <w:color w:val="131D43" w:themeColor="text2" w:themeShade="80"/>
                          <w:sz w:val="28"/>
                        </w:rPr>
                      </w:pPr>
                    </w:p>
                    <w:p w14:paraId="10459EDF" w14:textId="1649D606" w:rsidR="00622C43" w:rsidRPr="00212D9A" w:rsidRDefault="00622C43" w:rsidP="00FE7656">
                      <w:pPr>
                        <w:rPr>
                          <w:sz w:val="22"/>
                        </w:rPr>
                      </w:pPr>
                      <w:r w:rsidRPr="00212D9A">
                        <w:rPr>
                          <w:b/>
                          <w:color w:val="131D43" w:themeColor="text2" w:themeShade="80"/>
                        </w:rPr>
                        <w:t xml:space="preserve">2. </w:t>
                      </w:r>
                      <w:r w:rsidRPr="00212D9A">
                        <w:rPr>
                          <w:color w:val="131D43" w:themeColor="text2" w:themeShade="80"/>
                        </w:rPr>
                        <w:t xml:space="preserve">Is it difficult for you to work with others? What are some things you can learn from working with others? </w:t>
                      </w:r>
                    </w:p>
                  </w:txbxContent>
                </v:textbox>
                <w10:wrap type="through" anchorx="page" anchory="page"/>
              </v:shape>
            </w:pict>
          </mc:Fallback>
        </mc:AlternateContent>
      </w:r>
      <w:r w:rsidR="00212D9A">
        <w:rPr>
          <w:noProof/>
        </w:rPr>
        <mc:AlternateContent>
          <mc:Choice Requires="wps">
            <w:drawing>
              <wp:anchor distT="0" distB="0" distL="114300" distR="114300" simplePos="0" relativeHeight="251823109" behindDoc="0" locked="0" layoutInCell="1" allowOverlap="1" wp14:anchorId="4592271A" wp14:editId="24FACD76">
                <wp:simplePos x="0" y="0"/>
                <wp:positionH relativeFrom="page">
                  <wp:posOffset>930910</wp:posOffset>
                </wp:positionH>
                <wp:positionV relativeFrom="page">
                  <wp:posOffset>2744470</wp:posOffset>
                </wp:positionV>
                <wp:extent cx="3200400" cy="650240"/>
                <wp:effectExtent l="0" t="0" r="0" b="10160"/>
                <wp:wrapTight wrapText="bothSides">
                  <wp:wrapPolygon edited="0">
                    <wp:start x="171" y="0"/>
                    <wp:lineTo x="171" y="21094"/>
                    <wp:lineTo x="21257" y="21094"/>
                    <wp:lineTo x="21257" y="0"/>
                    <wp:lineTo x="171" y="0"/>
                  </wp:wrapPolygon>
                </wp:wrapTight>
                <wp:docPr id="1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9FF998D" w14:textId="77777777" w:rsidR="00622C43" w:rsidRPr="00EB5C0C" w:rsidRDefault="00622C43" w:rsidP="00633DBC">
                            <w:pPr>
                              <w:pStyle w:val="Title"/>
                              <w:jc w:val="center"/>
                              <w:rPr>
                                <w:b/>
                                <w:color w:val="131D43" w:themeColor="text2" w:themeShade="80"/>
                                <w:spacing w:val="-30"/>
                                <w:sz w:val="32"/>
                                <w:szCs w:val="32"/>
                              </w:rPr>
                            </w:pPr>
                            <w:r w:rsidRPr="00EB5C0C">
                              <w:rPr>
                                <w:b/>
                                <w:color w:val="131D43" w:themeColor="text2" w:themeShade="80"/>
                                <w:spacing w:val="-30"/>
                                <w:sz w:val="32"/>
                                <w:szCs w:val="32"/>
                              </w:rPr>
                              <w:t>Parable of the Talents</w:t>
                            </w:r>
                          </w:p>
                          <w:p w14:paraId="16E886ED" w14:textId="7DB2796E" w:rsidR="00622C43" w:rsidRPr="00B45421" w:rsidRDefault="00622C43" w:rsidP="00633DBC">
                            <w:pPr>
                              <w:pStyle w:val="Title"/>
                              <w:jc w:val="center"/>
                              <w:rPr>
                                <w:b/>
                                <w:color w:val="131D43" w:themeColor="text2" w:themeShade="80"/>
                                <w:sz w:val="36"/>
                              </w:rPr>
                            </w:pPr>
                            <w:r>
                              <w:rPr>
                                <w:b/>
                                <w:color w:val="131D43" w:themeColor="text2" w:themeShade="80"/>
                                <w:sz w:val="36"/>
                              </w:rPr>
                              <w:t>Matthew 25:14-30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73.3pt;margin-top:216.1pt;width:252pt;height:51.2pt;z-index:251823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" filled="f" stroked="f">
                <v:textbox inset=",0,,0">
                  <w:txbxContent>
                    <w:p w14:paraId="19FF998D" w14:textId="77777777" w:rsidR="00622C43" w:rsidRPr="00EB5C0C" w:rsidRDefault="00622C43" w:rsidP="00633DBC">
                      <w:pPr>
                        <w:pStyle w:val="Title"/>
                        <w:jc w:val="center"/>
                        <w:rPr>
                          <w:b/>
                          <w:color w:val="131D43" w:themeColor="text2" w:themeShade="80"/>
                          <w:spacing w:val="-30"/>
                          <w:sz w:val="32"/>
                          <w:szCs w:val="32"/>
                        </w:rPr>
                      </w:pPr>
                      <w:r w:rsidRPr="00EB5C0C">
                        <w:rPr>
                          <w:b/>
                          <w:color w:val="131D43" w:themeColor="text2" w:themeShade="80"/>
                          <w:spacing w:val="-30"/>
                          <w:sz w:val="32"/>
                          <w:szCs w:val="32"/>
                        </w:rPr>
                        <w:t>Parable of the Talents</w:t>
                      </w:r>
                    </w:p>
                    <w:p w14:paraId="16E886ED" w14:textId="7DB2796E" w:rsidR="00622C43" w:rsidRPr="00B45421" w:rsidRDefault="00622C43" w:rsidP="00633DBC">
                      <w:pPr>
                        <w:pStyle w:val="Title"/>
                        <w:jc w:val="center"/>
                        <w:rPr>
                          <w:b/>
                          <w:color w:val="131D43" w:themeColor="text2" w:themeShade="80"/>
                          <w:sz w:val="36"/>
                        </w:rPr>
                      </w:pPr>
                      <w:r>
                        <w:rPr>
                          <w:b/>
                          <w:color w:val="131D43" w:themeColor="text2" w:themeShade="80"/>
                          <w:sz w:val="36"/>
                        </w:rPr>
                        <w:t>Matthew 25:14-30</w:t>
                      </w:r>
                    </w:p>
                  </w:txbxContent>
                </v:textbox>
                <w10:wrap type="tight" anchorx="page" anchory="page"/>
              </v:shape>
            </w:pict>
          </mc:Fallback>
        </mc:AlternateContent>
      </w:r>
      <w:r w:rsidR="006A2300">
        <w:rPr>
          <w:noProof/>
        </w:rPr>
        <mc:AlternateContent>
          <mc:Choice Requires="wps">
            <w:drawing>
              <wp:anchor distT="0" distB="0" distL="114300" distR="114300" simplePos="0" relativeHeight="251891717" behindDoc="0" locked="0" layoutInCell="1" allowOverlap="1" wp14:anchorId="270578E9" wp14:editId="62C81EBB">
                <wp:simplePos x="0" y="0"/>
                <wp:positionH relativeFrom="page">
                  <wp:posOffset>1150620</wp:posOffset>
                </wp:positionH>
                <wp:positionV relativeFrom="page">
                  <wp:posOffset>5525135</wp:posOffset>
                </wp:positionV>
                <wp:extent cx="3145155" cy="535305"/>
                <wp:effectExtent l="0" t="0" r="0" b="0"/>
                <wp:wrapThrough wrapText="bothSides">
                  <wp:wrapPolygon edited="0">
                    <wp:start x="174" y="0"/>
                    <wp:lineTo x="174" y="20498"/>
                    <wp:lineTo x="21282" y="20498"/>
                    <wp:lineTo x="21282" y="0"/>
                    <wp:lineTo x="174" y="0"/>
                  </wp:wrapPolygon>
                </wp:wrapThrough>
                <wp:docPr id="79" name="Text Box 79"/>
                <wp:cNvGraphicFramePr/>
                <a:graphic xmlns:a="http://schemas.openxmlformats.org/drawingml/2006/main">
                  <a:graphicData uri="http://schemas.microsoft.com/office/word/2010/wordprocessingShape">
                    <wps:wsp>
                      <wps:cNvSpPr txBox="1"/>
                      <wps:spPr>
                        <a:xfrm>
                          <a:off x="0" y="0"/>
                          <a:ext cx="3145155" cy="5353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2F40DE" w14:textId="77777777" w:rsidR="00622C43" w:rsidRPr="001E5DCE" w:rsidRDefault="00622C43" w:rsidP="006A2300">
                            <w:pPr>
                              <w:ind w:left="720"/>
                              <w:rPr>
                                <w:b/>
                                <w:color w:val="131D43" w:themeColor="text2" w:themeShade="80"/>
                                <w:szCs w:val="28"/>
                              </w:rPr>
                            </w:pPr>
                            <w:r w:rsidRPr="001E5DCE">
                              <w:rPr>
                                <w:b/>
                                <w:color w:val="131D43" w:themeColor="text2" w:themeShade="80"/>
                                <w:szCs w:val="28"/>
                              </w:rPr>
                              <w:t xml:space="preserve">1.  </w:t>
                            </w:r>
                            <w:r w:rsidRPr="001E5DCE">
                              <w:rPr>
                                <w:color w:val="131D43" w:themeColor="text2" w:themeShade="80"/>
                                <w:szCs w:val="28"/>
                              </w:rPr>
                              <w:t xml:space="preserve">Do you think God is proud of your work?  </w:t>
                            </w:r>
                          </w:p>
                          <w:p w14:paraId="3684D924" w14:textId="77777777" w:rsidR="00622C43" w:rsidRDefault="00622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9" o:spid="_x0000_s1055" type="#_x0000_t202" style="position:absolute;margin-left:90.6pt;margin-top:435.05pt;width:247.65pt;height:42.15pt;z-index:25189171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" mv:complextextbox="1" filled="f" stroked="f">
                <v:textbox>
                  <w:txbxContent>
                    <w:p w14:paraId="122F40DE" w14:textId="77777777" w:rsidR="00622C43" w:rsidRPr="001E5DCE" w:rsidRDefault="00622C43" w:rsidP="006A2300">
                      <w:pPr>
                        <w:ind w:left="720"/>
                        <w:rPr>
                          <w:b/>
                          <w:color w:val="131D43" w:themeColor="text2" w:themeShade="80"/>
                          <w:szCs w:val="28"/>
                        </w:rPr>
                      </w:pPr>
                      <w:r w:rsidRPr="001E5DCE">
                        <w:rPr>
                          <w:b/>
                          <w:color w:val="131D43" w:themeColor="text2" w:themeShade="80"/>
                          <w:szCs w:val="28"/>
                        </w:rPr>
                        <w:t xml:space="preserve">1.  </w:t>
                      </w:r>
                      <w:r w:rsidRPr="001E5DCE">
                        <w:rPr>
                          <w:color w:val="131D43" w:themeColor="text2" w:themeShade="80"/>
                          <w:szCs w:val="28"/>
                        </w:rPr>
                        <w:t xml:space="preserve">Do you think God is proud of your work?  </w:t>
                      </w:r>
                    </w:p>
                    <w:p w14:paraId="3684D924" w14:textId="77777777" w:rsidR="00622C43" w:rsidRDefault="00622C43"/>
                  </w:txbxContent>
                </v:textbox>
                <w10:wrap type="through" anchorx="page" anchory="page"/>
              </v:shape>
            </w:pict>
          </mc:Fallback>
        </mc:AlternateContent>
      </w:r>
      <w:r w:rsidR="006A2300">
        <w:rPr>
          <w:noProof/>
        </w:rPr>
        <mc:AlternateContent>
          <mc:Choice Requires="wps">
            <w:drawing>
              <wp:anchor distT="0" distB="0" distL="114300" distR="114300" simplePos="0" relativeHeight="251841541" behindDoc="0" locked="0" layoutInCell="1" allowOverlap="1" wp14:anchorId="36FEE347" wp14:editId="7EE877F2">
                <wp:simplePos x="0" y="0"/>
                <wp:positionH relativeFrom="page">
                  <wp:posOffset>1774190</wp:posOffset>
                </wp:positionH>
                <wp:positionV relativeFrom="page">
                  <wp:posOffset>6060440</wp:posOffset>
                </wp:positionV>
                <wp:extent cx="2841625" cy="1287780"/>
                <wp:effectExtent l="0" t="0" r="0" b="7620"/>
                <wp:wrapThrough wrapText="bothSides">
                  <wp:wrapPolygon edited="0">
                    <wp:start x="193" y="0"/>
                    <wp:lineTo x="193" y="21302"/>
                    <wp:lineTo x="21238" y="21302"/>
                    <wp:lineTo x="21238" y="0"/>
                    <wp:lineTo x="193" y="0"/>
                  </wp:wrapPolygon>
                </wp:wrapThrough>
                <wp:docPr id="19" name="Text Box 19"/>
                <wp:cNvGraphicFramePr/>
                <a:graphic xmlns:a="http://schemas.openxmlformats.org/drawingml/2006/main">
                  <a:graphicData uri="http://schemas.microsoft.com/office/word/2010/wordprocessingShape">
                    <wps:wsp>
                      <wps:cNvSpPr txBox="1"/>
                      <wps:spPr>
                        <a:xfrm>
                          <a:off x="0" y="0"/>
                          <a:ext cx="2841625" cy="12877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AB04D2" w14:textId="48F0AB26" w:rsidR="00622C43" w:rsidRPr="001E5DCE" w:rsidRDefault="00622C43" w:rsidP="00945770">
                            <w:pPr>
                              <w:rPr>
                                <w:szCs w:val="28"/>
                              </w:rPr>
                            </w:pPr>
                            <w:r w:rsidRPr="001E5DCE">
                              <w:rPr>
                                <w:b/>
                                <w:color w:val="131D43" w:themeColor="text2" w:themeShade="80"/>
                                <w:szCs w:val="28"/>
                              </w:rPr>
                              <w:t xml:space="preserve">2. </w:t>
                            </w:r>
                            <w:r w:rsidRPr="001E5DCE">
                              <w:rPr>
                                <w:szCs w:val="28"/>
                              </w:rPr>
                              <w:t>What are the resources that God has given you?</w:t>
                            </w:r>
                          </w:p>
                          <w:p w14:paraId="5B0BC84F" w14:textId="77777777" w:rsidR="00622C43" w:rsidRPr="001E5DCE" w:rsidRDefault="00622C43" w:rsidP="00945770">
                            <w:pPr>
                              <w:rPr>
                                <w:szCs w:val="28"/>
                              </w:rPr>
                            </w:pPr>
                          </w:p>
                          <w:p w14:paraId="152A310B" w14:textId="6E10570A" w:rsidR="00622C43" w:rsidRPr="001E5DCE" w:rsidRDefault="00622C43" w:rsidP="00945770">
                            <w:pPr>
                              <w:rPr>
                                <w:szCs w:val="28"/>
                              </w:rPr>
                            </w:pPr>
                            <w:r w:rsidRPr="001E5DCE">
                              <w:rPr>
                                <w:szCs w:val="28"/>
                              </w:rPr>
                              <w:t xml:space="preserve">3. What challenges do you face when it comes to working?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56" type="#_x0000_t202" style="position:absolute;margin-left:139.7pt;margin-top:477.2pt;width:223.75pt;height:101.4pt;z-index:25184154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XEotYCAAAh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" mv:complextextbox="1" filled="f" stroked="f">
                <v:textbox>
                  <w:txbxContent>
                    <w:p w14:paraId="10AB04D2" w14:textId="48F0AB26" w:rsidR="00622C43" w:rsidRPr="001E5DCE" w:rsidRDefault="00622C43" w:rsidP="00945770">
                      <w:pPr>
                        <w:rPr>
                          <w:szCs w:val="28"/>
                        </w:rPr>
                      </w:pPr>
                      <w:r w:rsidRPr="001E5DCE">
                        <w:rPr>
                          <w:b/>
                          <w:color w:val="131D43" w:themeColor="text2" w:themeShade="80"/>
                          <w:szCs w:val="28"/>
                        </w:rPr>
                        <w:t xml:space="preserve">2. </w:t>
                      </w:r>
                      <w:r w:rsidRPr="001E5DCE">
                        <w:rPr>
                          <w:szCs w:val="28"/>
                        </w:rPr>
                        <w:t>What are the resources that God has given you?</w:t>
                      </w:r>
                    </w:p>
                    <w:p w14:paraId="5B0BC84F" w14:textId="77777777" w:rsidR="00622C43" w:rsidRPr="001E5DCE" w:rsidRDefault="00622C43" w:rsidP="00945770">
                      <w:pPr>
                        <w:rPr>
                          <w:szCs w:val="28"/>
                        </w:rPr>
                      </w:pPr>
                    </w:p>
                    <w:p w14:paraId="152A310B" w14:textId="6E10570A" w:rsidR="00622C43" w:rsidRPr="001E5DCE" w:rsidRDefault="00622C43" w:rsidP="00945770">
                      <w:pPr>
                        <w:rPr>
                          <w:szCs w:val="28"/>
                        </w:rPr>
                      </w:pPr>
                      <w:r w:rsidRPr="001E5DCE">
                        <w:rPr>
                          <w:szCs w:val="28"/>
                        </w:rPr>
                        <w:t xml:space="preserve">3. What challenges do you face when it comes to working?  </w:t>
                      </w:r>
                    </w:p>
                  </w:txbxContent>
                </v:textbox>
                <w10:wrap type="through" anchorx="page" anchory="page"/>
              </v:shape>
            </w:pict>
          </mc:Fallback>
        </mc:AlternateContent>
      </w:r>
      <w:r w:rsidR="00101D83">
        <w:rPr>
          <w:noProof/>
        </w:rPr>
        <w:drawing>
          <wp:anchor distT="0" distB="0" distL="114300" distR="114300" simplePos="0" relativeHeight="251782149" behindDoc="0" locked="0" layoutInCell="1" allowOverlap="1" wp14:anchorId="21AE2C70" wp14:editId="786555CD">
            <wp:simplePos x="0" y="0"/>
            <wp:positionH relativeFrom="page">
              <wp:posOffset>541564</wp:posOffset>
            </wp:positionH>
            <wp:positionV relativeFrom="page">
              <wp:posOffset>5615940</wp:posOffset>
            </wp:positionV>
            <wp:extent cx="1316990" cy="1316990"/>
            <wp:effectExtent l="0" t="0" r="3810" b="381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6990" cy="13169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822F8">
        <w:rPr>
          <w:noProof/>
        </w:rPr>
        <mc:AlternateContent>
          <mc:Choice Requires="wps">
            <w:drawing>
              <wp:anchor distT="0" distB="0" distL="114300" distR="114300" simplePos="0" relativeHeight="251670525" behindDoc="0" locked="0" layoutInCell="1" allowOverlap="1" wp14:anchorId="2F31E03C" wp14:editId="38187EBB">
                <wp:simplePos x="0" y="0"/>
                <wp:positionH relativeFrom="page">
                  <wp:posOffset>5486400</wp:posOffset>
                </wp:positionH>
                <wp:positionV relativeFrom="page">
                  <wp:posOffset>5615940</wp:posOffset>
                </wp:positionV>
                <wp:extent cx="4114800" cy="1699260"/>
                <wp:effectExtent l="0" t="0" r="0" b="2540"/>
                <wp:wrapThrough wrapText="bothSides">
                  <wp:wrapPolygon edited="0">
                    <wp:start x="0" y="0"/>
                    <wp:lineTo x="0" y="21309"/>
                    <wp:lineTo x="21467" y="21309"/>
                    <wp:lineTo x="21467" y="0"/>
                    <wp:lineTo x="0" y="0"/>
                  </wp:wrapPolygon>
                </wp:wrapThrough>
                <wp:docPr id="87" name="Rectangle 87"/>
                <wp:cNvGraphicFramePr/>
                <a:graphic xmlns:a="http://schemas.openxmlformats.org/drawingml/2006/main">
                  <a:graphicData uri="http://schemas.microsoft.com/office/word/2010/wordprocessingShape">
                    <wps:wsp>
                      <wps:cNvSpPr/>
                      <wps:spPr>
                        <a:xfrm>
                          <a:off x="0" y="0"/>
                          <a:ext cx="4114800" cy="16992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7" o:spid="_x0000_s1026" style="position:absolute;margin-left:6in;margin-top:442.2pt;width:324pt;height:133.8pt;z-index:25167052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" fillcolor="#2389ea [2414]" stroked="f">
                <w10:wrap type="through" anchorx="page" anchory="page"/>
              </v:rect>
            </w:pict>
          </mc:Fallback>
        </mc:AlternateContent>
      </w:r>
      <w:r w:rsidR="00F822F8">
        <w:rPr>
          <w:noProof/>
        </w:rPr>
        <w:drawing>
          <wp:anchor distT="0" distB="0" distL="114300" distR="114300" simplePos="0" relativeHeight="251784197" behindDoc="0" locked="0" layoutInCell="1" allowOverlap="1" wp14:anchorId="3CB9B48B" wp14:editId="3764710A">
            <wp:simplePos x="0" y="0"/>
            <wp:positionH relativeFrom="page">
              <wp:posOffset>5486400</wp:posOffset>
            </wp:positionH>
            <wp:positionV relativeFrom="page">
              <wp:posOffset>5893435</wp:posOffset>
            </wp:positionV>
            <wp:extent cx="1395095" cy="1329055"/>
            <wp:effectExtent l="0" t="0" r="0" b="0"/>
            <wp:wrapTight wrapText="bothSides">
              <wp:wrapPolygon edited="0">
                <wp:start x="9438" y="0"/>
                <wp:lineTo x="3933" y="1651"/>
                <wp:lineTo x="1180" y="3715"/>
                <wp:lineTo x="1180" y="9495"/>
                <wp:lineTo x="2360" y="17751"/>
                <wp:lineTo x="3539" y="20227"/>
                <wp:lineTo x="5506" y="21053"/>
                <wp:lineTo x="15731" y="21053"/>
                <wp:lineTo x="17697" y="20227"/>
                <wp:lineTo x="19270" y="16925"/>
                <wp:lineTo x="20450" y="4541"/>
                <wp:lineTo x="17304" y="1651"/>
                <wp:lineTo x="11798" y="0"/>
                <wp:lineTo x="9438"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BEBA8EAE-BF5A-486C-A8C5-ECC9F3942E4B}">
                          <a14:imgProps xmlns:a14="http://schemas.microsoft.com/office/drawing/2010/main">
                            <a14:imgLayer r:embed="rId25">
                              <a14:imgEffect>
                                <a14:backgroundRemoval t="0" b="99087" l="0" r="98696">
                                  <a14:foregroundMark x1="78261" y1="67580" x2="78261" y2="67580"/>
                                  <a14:foregroundMark x1="70870" y1="83105" x2="76522" y2="48402"/>
                                  <a14:foregroundMark x1="49565" y1="6849" x2="45652" y2="40639"/>
                                  <a14:foregroundMark x1="57826" y1="45205" x2="48261" y2="8219"/>
                                  <a14:foregroundMark x1="19130" y1="15068" x2="19130" y2="15068"/>
                                  <a14:foregroundMark x1="80000" y1="15982" x2="68261" y2="92237"/>
                                  <a14:foregroundMark x1="56957" y1="60274" x2="69130" y2="61187"/>
                                  <a14:foregroundMark x1="83913" y1="52511" x2="83913" y2="52511"/>
                                  <a14:foregroundMark x1="81739" y1="78539" x2="81739" y2="78539"/>
                                  <a14:foregroundMark x1="68261" y1="50685" x2="68261" y2="50685"/>
                                  <a14:foregroundMark x1="85652" y1="59817" x2="85652" y2="59817"/>
                                  <a14:foregroundMark x1="43043" y1="45205" x2="43043" y2="45205"/>
                                  <a14:foregroundMark x1="14348" y1="62100" x2="14348" y2="62100"/>
                                </a14:backgroundRemoval>
                              </a14:imgEffect>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95095" cy="13290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53315">
        <w:rPr>
          <w:noProof/>
        </w:rPr>
        <mc:AlternateContent>
          <mc:Choice Requires="wps">
            <w:drawing>
              <wp:anchor distT="0" distB="0" distL="114300" distR="114300" simplePos="0" relativeHeight="251698181" behindDoc="0" locked="0" layoutInCell="1" allowOverlap="1" wp14:anchorId="6DD859DC" wp14:editId="2D896127">
                <wp:simplePos x="0" y="0"/>
                <wp:positionH relativeFrom="page">
                  <wp:posOffset>5622925</wp:posOffset>
                </wp:positionH>
                <wp:positionV relativeFrom="page">
                  <wp:posOffset>808990</wp:posOffset>
                </wp:positionV>
                <wp:extent cx="3906520" cy="474980"/>
                <wp:effectExtent l="0" t="0" r="0" b="7620"/>
                <wp:wrapNone/>
                <wp:docPr id="4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8ED9137" w14:textId="462E2F24" w:rsidR="00622C43" w:rsidRPr="007E7CDB" w:rsidRDefault="00622C43" w:rsidP="00E53315">
                            <w:pPr>
                              <w:pStyle w:val="Title"/>
                              <w:rPr>
                                <w:sz w:val="40"/>
                                <w:szCs w:val="40"/>
                              </w:rPr>
                            </w:pPr>
                            <w:r>
                              <w:t>Week 4:</w:t>
                            </w:r>
                            <w:r>
                              <w:rPr>
                                <w:sz w:val="40"/>
                                <w:szCs w:val="40"/>
                              </w:rPr>
                              <w:t xml:space="preserve"> Working Together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442.75pt;margin-top:63.7pt;width:307.6pt;height:37.4pt;z-index:25169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" filled="f" stroked="f">
                <v:textbox inset=",0,,0">
                  <w:txbxContent>
                    <w:p w14:paraId="58ED9137" w14:textId="462E2F24" w:rsidR="00622C43" w:rsidRPr="007E7CDB" w:rsidRDefault="00622C43" w:rsidP="00E53315">
                      <w:pPr>
                        <w:pStyle w:val="Title"/>
                        <w:rPr>
                          <w:sz w:val="40"/>
                          <w:szCs w:val="40"/>
                        </w:rPr>
                      </w:pPr>
                      <w:r>
                        <w:t>Week 4:</w:t>
                      </w:r>
                      <w:r>
                        <w:rPr>
                          <w:sz w:val="40"/>
                          <w:szCs w:val="40"/>
                        </w:rPr>
                        <w:t xml:space="preserve"> Working Together</w:t>
                      </w:r>
                    </w:p>
                  </w:txbxContent>
                </v:textbox>
                <w10:wrap anchorx="page" anchory="page"/>
              </v:shape>
            </w:pict>
          </mc:Fallback>
        </mc:AlternateContent>
      </w:r>
      <w:r w:rsidR="00E53315">
        <w:rPr>
          <w:noProof/>
        </w:rPr>
        <mc:AlternateContent>
          <mc:Choice Requires="wps">
            <w:drawing>
              <wp:anchor distT="0" distB="0" distL="114300" distR="114300" simplePos="0" relativeHeight="251696133" behindDoc="0" locked="0" layoutInCell="1" allowOverlap="1" wp14:anchorId="3D33ADD6" wp14:editId="5AFEE2BE">
                <wp:simplePos x="0" y="0"/>
                <wp:positionH relativeFrom="page">
                  <wp:posOffset>555625</wp:posOffset>
                </wp:positionH>
                <wp:positionV relativeFrom="page">
                  <wp:posOffset>808990</wp:posOffset>
                </wp:positionV>
                <wp:extent cx="3906520" cy="474980"/>
                <wp:effectExtent l="0" t="0" r="0" b="7620"/>
                <wp:wrapNone/>
                <wp:docPr id="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4B0334" w14:textId="461246AD" w:rsidR="00622C43" w:rsidRDefault="00622C43" w:rsidP="00E53315">
                            <w:pPr>
                              <w:pStyle w:val="Title"/>
                            </w:pPr>
                            <w:r>
                              <w:t xml:space="preserve">Week 3: </w:t>
                            </w:r>
                            <w:r w:rsidRPr="007E7CDB">
                              <w:rPr>
                                <w:sz w:val="40"/>
                                <w:szCs w:val="40"/>
                              </w:rPr>
                              <w:t>Work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43.75pt;margin-top:63.7pt;width:307.6pt;height:37.4pt;z-index:251696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" filled="f" stroked="f">
                <v:textbox inset=",0,,0">
                  <w:txbxContent>
                    <w:p w14:paraId="654B0334" w14:textId="461246AD" w:rsidR="00622C43" w:rsidRDefault="00622C43" w:rsidP="00E53315">
                      <w:pPr>
                        <w:pStyle w:val="Title"/>
                      </w:pPr>
                      <w:r>
                        <w:t xml:space="preserve">Week 3: </w:t>
                      </w:r>
                      <w:r w:rsidRPr="007E7CDB">
                        <w:rPr>
                          <w:sz w:val="40"/>
                          <w:szCs w:val="40"/>
                        </w:rPr>
                        <w:t>Work</w:t>
                      </w:r>
                    </w:p>
                  </w:txbxContent>
                </v:textbox>
                <w10:wrap anchorx="page" anchory="page"/>
              </v:shape>
            </w:pict>
          </mc:Fallback>
        </mc:AlternateContent>
      </w:r>
      <w:r w:rsidR="00E05E3C">
        <w:br w:type="page"/>
      </w:r>
      <w:r w:rsidR="00747534">
        <w:rPr>
          <w:noProof/>
        </w:rPr>
        <w:lastRenderedPageBreak/>
        <mc:AlternateContent>
          <mc:Choice Requires="wps">
            <w:drawing>
              <wp:anchor distT="0" distB="0" distL="114300" distR="114300" simplePos="0" relativeHeight="251896837" behindDoc="0" locked="0" layoutInCell="1" allowOverlap="1" wp14:anchorId="33C23640" wp14:editId="2C24C9E8">
                <wp:simplePos x="0" y="0"/>
                <wp:positionH relativeFrom="page">
                  <wp:posOffset>5813425</wp:posOffset>
                </wp:positionH>
                <wp:positionV relativeFrom="page">
                  <wp:posOffset>3291840</wp:posOffset>
                </wp:positionV>
                <wp:extent cx="3627755" cy="2159635"/>
                <wp:effectExtent l="0" t="0" r="0" b="0"/>
                <wp:wrapThrough wrapText="bothSides">
                  <wp:wrapPolygon edited="0">
                    <wp:start x="151" y="0"/>
                    <wp:lineTo x="151" y="21340"/>
                    <wp:lineTo x="21324" y="21340"/>
                    <wp:lineTo x="21324" y="0"/>
                    <wp:lineTo x="151" y="0"/>
                  </wp:wrapPolygon>
                </wp:wrapThrough>
                <wp:docPr id="27" name="Text Box 27"/>
                <wp:cNvGraphicFramePr/>
                <a:graphic xmlns:a="http://schemas.openxmlformats.org/drawingml/2006/main">
                  <a:graphicData uri="http://schemas.microsoft.com/office/word/2010/wordprocessingShape">
                    <wps:wsp>
                      <wps:cNvSpPr txBox="1"/>
                      <wps:spPr>
                        <a:xfrm>
                          <a:off x="0" y="0"/>
                          <a:ext cx="3627755" cy="21596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E18F9E" w14:textId="77777777" w:rsidR="00622C43" w:rsidRDefault="00622C43" w:rsidP="00AA64C1">
                            <w:pPr>
                              <w:rPr>
                                <w:b/>
                                <w:color w:val="131D43" w:themeColor="text2" w:themeShade="80"/>
                                <w:sz w:val="28"/>
                              </w:rPr>
                            </w:pPr>
                            <w:r>
                              <w:rPr>
                                <w:b/>
                                <w:color w:val="131D43" w:themeColor="text2" w:themeShade="80"/>
                                <w:sz w:val="28"/>
                              </w:rPr>
                              <w:t xml:space="preserve">Main Points: </w:t>
                            </w:r>
                          </w:p>
                          <w:p w14:paraId="594F6794" w14:textId="77777777" w:rsidR="00622C43" w:rsidRPr="001E5DCE" w:rsidRDefault="00622C43" w:rsidP="00AA64C1">
                            <w:pPr>
                              <w:pStyle w:val="ListParagraph"/>
                              <w:numPr>
                                <w:ilvl w:val="0"/>
                                <w:numId w:val="12"/>
                              </w:numPr>
                              <w:rPr>
                                <w:b/>
                                <w:color w:val="131D43" w:themeColor="text2" w:themeShade="80"/>
                              </w:rPr>
                            </w:pPr>
                            <w:r w:rsidRPr="001E5DCE">
                              <w:rPr>
                                <w:color w:val="131D43" w:themeColor="text2" w:themeShade="80"/>
                              </w:rPr>
                              <w:t>God calls us to lead a simple life where we are not attached to earthly materials.</w:t>
                            </w:r>
                          </w:p>
                          <w:p w14:paraId="1347444E" w14:textId="1C0C92BF" w:rsidR="00622C43" w:rsidRPr="001E5DCE" w:rsidRDefault="00622C43" w:rsidP="00AA64C1">
                            <w:pPr>
                              <w:pStyle w:val="ListParagraph"/>
                              <w:numPr>
                                <w:ilvl w:val="0"/>
                                <w:numId w:val="12"/>
                              </w:numPr>
                              <w:rPr>
                                <w:color w:val="131D43" w:themeColor="text2" w:themeShade="80"/>
                              </w:rPr>
                            </w:pPr>
                            <w:r w:rsidRPr="001E5DCE">
                              <w:rPr>
                                <w:color w:val="131D43" w:themeColor="text2" w:themeShade="80"/>
                              </w:rPr>
                              <w:t>Love for material goods keeps us from following Jesus wholeheartedly.</w:t>
                            </w:r>
                          </w:p>
                          <w:p w14:paraId="10B3D7C7" w14:textId="172EB8B0" w:rsidR="00622C43" w:rsidRPr="001E5DCE" w:rsidRDefault="00622C43" w:rsidP="00AA64C1">
                            <w:pPr>
                              <w:pStyle w:val="ListParagraph"/>
                              <w:numPr>
                                <w:ilvl w:val="0"/>
                                <w:numId w:val="12"/>
                              </w:numPr>
                              <w:rPr>
                                <w:color w:val="131D43" w:themeColor="text2" w:themeShade="80"/>
                              </w:rPr>
                            </w:pPr>
                            <w:r w:rsidRPr="001E5DCE">
                              <w:rPr>
                                <w:color w:val="131D43" w:themeColor="text2" w:themeShade="80"/>
                              </w:rPr>
                              <w:t xml:space="preserve">Possessions take up our time and energy. </w:t>
                            </w:r>
                          </w:p>
                          <w:p w14:paraId="2A4D73CE" w14:textId="77777777" w:rsidR="00747534" w:rsidRDefault="00622C43" w:rsidP="00AA64C1">
                            <w:pPr>
                              <w:pStyle w:val="ListParagraph"/>
                              <w:numPr>
                                <w:ilvl w:val="0"/>
                                <w:numId w:val="12"/>
                              </w:numPr>
                              <w:rPr>
                                <w:color w:val="131D43" w:themeColor="text2" w:themeShade="80"/>
                              </w:rPr>
                            </w:pPr>
                            <w:r w:rsidRPr="001E5DCE">
                              <w:rPr>
                                <w:color w:val="131D43" w:themeColor="text2" w:themeShade="80"/>
                              </w:rPr>
                              <w:t>Treasures on earth are temporary but the treasures of heaven are forever.</w:t>
                            </w:r>
                          </w:p>
                          <w:p w14:paraId="5E69A1BE" w14:textId="78605FC1" w:rsidR="00622C43" w:rsidRPr="00747534" w:rsidRDefault="00622C43" w:rsidP="00747534">
                            <w:pPr>
                              <w:ind w:left="360"/>
                              <w:rPr>
                                <w:color w:val="131D43" w:themeColor="text2" w:themeShade="80"/>
                              </w:rPr>
                            </w:pPr>
                            <w:r w:rsidRPr="00747534">
                              <w:rPr>
                                <w:color w:val="131D43" w:themeColor="text2" w:themeShade="80"/>
                              </w:rPr>
                              <w:t xml:space="preserve"> </w:t>
                            </w:r>
                          </w:p>
                          <w:p w14:paraId="156ED58F" w14:textId="77777777" w:rsidR="00622C43" w:rsidRPr="001E5DCE" w:rsidRDefault="00622C43" w:rsidP="00AA64C1">
                            <w:pPr>
                              <w:rPr>
                                <w:b/>
                                <w:color w:val="131D43" w:themeColor="text2" w:themeShade="80"/>
                                <w:sz w:val="8"/>
                              </w:rPr>
                            </w:pPr>
                          </w:p>
                          <w:p w14:paraId="7D8AC253" w14:textId="76700197" w:rsidR="00622C43" w:rsidRPr="008D24E1" w:rsidRDefault="00622C43" w:rsidP="00AA64C1">
                            <w:pPr>
                              <w:rPr>
                                <w:b/>
                                <w:color w:val="131D43" w:themeColor="text2" w:themeShade="80"/>
                                <w:sz w:val="28"/>
                              </w:rPr>
                            </w:pPr>
                            <w:r>
                              <w:rPr>
                                <w:b/>
                                <w:color w:val="131D43" w:themeColor="text2" w:themeShade="80"/>
                                <w:sz w:val="28"/>
                              </w:rPr>
                              <w:t xml:space="preserve">Discussion Questions: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9" type="#_x0000_t202" style="position:absolute;margin-left:457.75pt;margin-top:259.2pt;width:285.65pt;height:170.05pt;z-index:2518968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" mv:complextextbox="1" filled="f" stroked="f">
                <v:textbox>
                  <w:txbxContent>
                    <w:p w14:paraId="25E18F9E" w14:textId="77777777" w:rsidR="00622C43" w:rsidRDefault="00622C43" w:rsidP="00AA64C1">
                      <w:pPr>
                        <w:rPr>
                          <w:b/>
                          <w:color w:val="131D43" w:themeColor="text2" w:themeShade="80"/>
                          <w:sz w:val="28"/>
                        </w:rPr>
                      </w:pPr>
                      <w:r>
                        <w:rPr>
                          <w:b/>
                          <w:color w:val="131D43" w:themeColor="text2" w:themeShade="80"/>
                          <w:sz w:val="28"/>
                        </w:rPr>
                        <w:t xml:space="preserve">Main Points: </w:t>
                      </w:r>
                    </w:p>
                    <w:p w14:paraId="594F6794" w14:textId="77777777" w:rsidR="00622C43" w:rsidRPr="001E5DCE" w:rsidRDefault="00622C43" w:rsidP="00AA64C1">
                      <w:pPr>
                        <w:pStyle w:val="ListParagraph"/>
                        <w:numPr>
                          <w:ilvl w:val="0"/>
                          <w:numId w:val="12"/>
                        </w:numPr>
                        <w:rPr>
                          <w:b/>
                          <w:color w:val="131D43" w:themeColor="text2" w:themeShade="80"/>
                        </w:rPr>
                      </w:pPr>
                      <w:r w:rsidRPr="001E5DCE">
                        <w:rPr>
                          <w:color w:val="131D43" w:themeColor="text2" w:themeShade="80"/>
                        </w:rPr>
                        <w:t>God calls us to lead a simple life where we are not attached to earthly materials.</w:t>
                      </w:r>
                    </w:p>
                    <w:p w14:paraId="1347444E" w14:textId="1C0C92BF" w:rsidR="00622C43" w:rsidRPr="001E5DCE" w:rsidRDefault="00622C43" w:rsidP="00AA64C1">
                      <w:pPr>
                        <w:pStyle w:val="ListParagraph"/>
                        <w:numPr>
                          <w:ilvl w:val="0"/>
                          <w:numId w:val="12"/>
                        </w:numPr>
                        <w:rPr>
                          <w:color w:val="131D43" w:themeColor="text2" w:themeShade="80"/>
                        </w:rPr>
                      </w:pPr>
                      <w:r w:rsidRPr="001E5DCE">
                        <w:rPr>
                          <w:color w:val="131D43" w:themeColor="text2" w:themeShade="80"/>
                        </w:rPr>
                        <w:t>Love for material goods keeps us from following Jesus wholeheartedly.</w:t>
                      </w:r>
                    </w:p>
                    <w:p w14:paraId="10B3D7C7" w14:textId="172EB8B0" w:rsidR="00622C43" w:rsidRPr="001E5DCE" w:rsidRDefault="00622C43" w:rsidP="00AA64C1">
                      <w:pPr>
                        <w:pStyle w:val="ListParagraph"/>
                        <w:numPr>
                          <w:ilvl w:val="0"/>
                          <w:numId w:val="12"/>
                        </w:numPr>
                        <w:rPr>
                          <w:color w:val="131D43" w:themeColor="text2" w:themeShade="80"/>
                        </w:rPr>
                      </w:pPr>
                      <w:r w:rsidRPr="001E5DCE">
                        <w:rPr>
                          <w:color w:val="131D43" w:themeColor="text2" w:themeShade="80"/>
                        </w:rPr>
                        <w:t xml:space="preserve">Possessions take up our time and energy. </w:t>
                      </w:r>
                    </w:p>
                    <w:p w14:paraId="2A4D73CE" w14:textId="77777777" w:rsidR="00747534" w:rsidRDefault="00622C43" w:rsidP="00AA64C1">
                      <w:pPr>
                        <w:pStyle w:val="ListParagraph"/>
                        <w:numPr>
                          <w:ilvl w:val="0"/>
                          <w:numId w:val="12"/>
                        </w:numPr>
                        <w:rPr>
                          <w:color w:val="131D43" w:themeColor="text2" w:themeShade="80"/>
                        </w:rPr>
                      </w:pPr>
                      <w:r w:rsidRPr="001E5DCE">
                        <w:rPr>
                          <w:color w:val="131D43" w:themeColor="text2" w:themeShade="80"/>
                        </w:rPr>
                        <w:t>Treasures on earth are temporary but the treasures of heaven are forever.</w:t>
                      </w:r>
                    </w:p>
                    <w:p w14:paraId="5E69A1BE" w14:textId="78605FC1" w:rsidR="00622C43" w:rsidRPr="00747534" w:rsidRDefault="00622C43" w:rsidP="00747534">
                      <w:pPr>
                        <w:ind w:left="360"/>
                        <w:rPr>
                          <w:color w:val="131D43" w:themeColor="text2" w:themeShade="80"/>
                        </w:rPr>
                      </w:pPr>
                      <w:r w:rsidRPr="00747534">
                        <w:rPr>
                          <w:color w:val="131D43" w:themeColor="text2" w:themeShade="80"/>
                        </w:rPr>
                        <w:t xml:space="preserve"> </w:t>
                      </w:r>
                    </w:p>
                    <w:p w14:paraId="156ED58F" w14:textId="77777777" w:rsidR="00622C43" w:rsidRPr="001E5DCE" w:rsidRDefault="00622C43" w:rsidP="00AA64C1">
                      <w:pPr>
                        <w:rPr>
                          <w:b/>
                          <w:color w:val="131D43" w:themeColor="text2" w:themeShade="80"/>
                          <w:sz w:val="8"/>
                        </w:rPr>
                      </w:pPr>
                    </w:p>
                    <w:p w14:paraId="7D8AC253" w14:textId="76700197" w:rsidR="00622C43" w:rsidRPr="008D24E1" w:rsidRDefault="00622C43" w:rsidP="00AA64C1">
                      <w:pPr>
                        <w:rPr>
                          <w:b/>
                          <w:color w:val="131D43" w:themeColor="text2" w:themeShade="80"/>
                          <w:sz w:val="28"/>
                        </w:rPr>
                      </w:pPr>
                      <w:r>
                        <w:rPr>
                          <w:b/>
                          <w:color w:val="131D43" w:themeColor="text2" w:themeShade="80"/>
                          <w:sz w:val="28"/>
                        </w:rPr>
                        <w:t xml:space="preserve">Discussion Questions: </w:t>
                      </w:r>
                    </w:p>
                  </w:txbxContent>
                </v:textbox>
                <w10:wrap type="through" anchorx="page" anchory="page"/>
              </v:shape>
            </w:pict>
          </mc:Fallback>
        </mc:AlternateContent>
      </w:r>
      <w:r w:rsidR="00747534">
        <w:rPr>
          <w:noProof/>
        </w:rPr>
        <mc:AlternateContent>
          <mc:Choice Requires="wps">
            <w:drawing>
              <wp:anchor distT="0" distB="0" distL="114300" distR="114300" simplePos="0" relativeHeight="251925509" behindDoc="0" locked="0" layoutInCell="1" allowOverlap="1" wp14:anchorId="2E152331" wp14:editId="39E53C77">
                <wp:simplePos x="0" y="0"/>
                <wp:positionH relativeFrom="page">
                  <wp:posOffset>5676265</wp:posOffset>
                </wp:positionH>
                <wp:positionV relativeFrom="page">
                  <wp:posOffset>1591310</wp:posOffset>
                </wp:positionV>
                <wp:extent cx="3849370" cy="908050"/>
                <wp:effectExtent l="0" t="0" r="0" b="6350"/>
                <wp:wrapThrough wrapText="bothSides">
                  <wp:wrapPolygon edited="0">
                    <wp:start x="143" y="0"/>
                    <wp:lineTo x="143" y="21147"/>
                    <wp:lineTo x="21237" y="21147"/>
                    <wp:lineTo x="21237" y="0"/>
                    <wp:lineTo x="143" y="0"/>
                  </wp:wrapPolygon>
                </wp:wrapThrough>
                <wp:docPr id="136" name="Text Box 136"/>
                <wp:cNvGraphicFramePr/>
                <a:graphic xmlns:a="http://schemas.openxmlformats.org/drawingml/2006/main">
                  <a:graphicData uri="http://schemas.microsoft.com/office/word/2010/wordprocessingShape">
                    <wps:wsp>
                      <wps:cNvSpPr txBox="1"/>
                      <wps:spPr>
                        <a:xfrm>
                          <a:off x="0" y="0"/>
                          <a:ext cx="3849370" cy="9080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9C4607" w14:textId="41E70796" w:rsidR="00622C43" w:rsidRPr="009A0BE5" w:rsidRDefault="00622C43" w:rsidP="001E5DCE">
                            <w:pPr>
                              <w:jc w:val="center"/>
                              <w:rPr>
                                <w:b/>
                                <w:i/>
                                <w:sz w:val="20"/>
                              </w:rPr>
                            </w:pPr>
                            <w:r>
                              <w:rPr>
                                <w:b/>
                                <w:i/>
                                <w:sz w:val="20"/>
                              </w:rPr>
                              <w:t xml:space="preserve">On TV and billboards we are constantly told we need new and better things. Companies advertise that these things will make our lives better. But in reality material possessions tempt us to spend more money on things we don’t really need.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60" type="#_x0000_t202" style="position:absolute;margin-left:446.95pt;margin-top:125.3pt;width:303.1pt;height:71.5pt;z-index:2519255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" mv:complextextbox="1" filled="f" stroked="f">
                <v:textbox>
                  <w:txbxContent>
                    <w:p w14:paraId="4F9C4607" w14:textId="41E70796" w:rsidR="00622C43" w:rsidRPr="009A0BE5" w:rsidRDefault="00622C43" w:rsidP="001E5DCE">
                      <w:pPr>
                        <w:jc w:val="center"/>
                        <w:rPr>
                          <w:b/>
                          <w:i/>
                          <w:sz w:val="20"/>
                        </w:rPr>
                      </w:pPr>
                      <w:r>
                        <w:rPr>
                          <w:b/>
                          <w:i/>
                          <w:sz w:val="20"/>
                        </w:rPr>
                        <w:t xml:space="preserve">On TV and billboards we are constantly told we need new and better things. Companies advertise that these things will make our lives better. But in reality material possessions tempt us to spend more money on things we don’t really need. </w:t>
                      </w:r>
                    </w:p>
                  </w:txbxContent>
                </v:textbox>
                <w10:wrap type="through" anchorx="page" anchory="page"/>
              </v:shape>
            </w:pict>
          </mc:Fallback>
        </mc:AlternateContent>
      </w:r>
      <w:r w:rsidR="00AC1FEF">
        <w:rPr>
          <w:noProof/>
        </w:rPr>
        <mc:AlternateContent>
          <mc:Choice Requires="wps">
            <w:drawing>
              <wp:anchor distT="0" distB="0" distL="114300" distR="114300" simplePos="0" relativeHeight="251923461" behindDoc="0" locked="0" layoutInCell="1" allowOverlap="1" wp14:anchorId="7B98FBFE" wp14:editId="06D1CE55">
                <wp:simplePos x="0" y="0"/>
                <wp:positionH relativeFrom="page">
                  <wp:posOffset>581025</wp:posOffset>
                </wp:positionH>
                <wp:positionV relativeFrom="page">
                  <wp:posOffset>1617980</wp:posOffset>
                </wp:positionV>
                <wp:extent cx="3849370" cy="908050"/>
                <wp:effectExtent l="0" t="0" r="0" b="6350"/>
                <wp:wrapThrough wrapText="bothSides">
                  <wp:wrapPolygon edited="0">
                    <wp:start x="143" y="0"/>
                    <wp:lineTo x="143" y="21147"/>
                    <wp:lineTo x="21237" y="21147"/>
                    <wp:lineTo x="21237" y="0"/>
                    <wp:lineTo x="143" y="0"/>
                  </wp:wrapPolygon>
                </wp:wrapThrough>
                <wp:docPr id="135" name="Text Box 135"/>
                <wp:cNvGraphicFramePr/>
                <a:graphic xmlns:a="http://schemas.openxmlformats.org/drawingml/2006/main">
                  <a:graphicData uri="http://schemas.microsoft.com/office/word/2010/wordprocessingShape">
                    <wps:wsp>
                      <wps:cNvSpPr txBox="1"/>
                      <wps:spPr>
                        <a:xfrm>
                          <a:off x="0" y="0"/>
                          <a:ext cx="3849370" cy="9080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E6E1BD" w14:textId="149B3C5D" w:rsidR="00622C43" w:rsidRPr="009A0BE5" w:rsidRDefault="00622C43" w:rsidP="009C0397">
                            <w:pPr>
                              <w:jc w:val="center"/>
                              <w:rPr>
                                <w:b/>
                                <w:i/>
                                <w:sz w:val="20"/>
                              </w:rPr>
                            </w:pPr>
                            <w:r>
                              <w:rPr>
                                <w:b/>
                                <w:i/>
                                <w:sz w:val="20"/>
                              </w:rPr>
                              <w:t xml:space="preserve">Do you feel like you are resting enough? God is intentional about taking a Sabbath on the seventh day, after creating and working.  Just as work is important to God, so is rest. The Sabbath is a glimpse of the kingdom to 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61" type="#_x0000_t202" style="position:absolute;margin-left:45.75pt;margin-top:127.4pt;width:303.1pt;height:71.5pt;z-index:2519234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IZ9UCAAAi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" mv:complextextbox="1" filled="f" stroked="f">
                <v:textbox>
                  <w:txbxContent>
                    <w:p w14:paraId="42E6E1BD" w14:textId="149B3C5D" w:rsidR="00622C43" w:rsidRPr="009A0BE5" w:rsidRDefault="00622C43" w:rsidP="009C0397">
                      <w:pPr>
                        <w:jc w:val="center"/>
                        <w:rPr>
                          <w:b/>
                          <w:i/>
                          <w:sz w:val="20"/>
                        </w:rPr>
                      </w:pPr>
                      <w:r>
                        <w:rPr>
                          <w:b/>
                          <w:i/>
                          <w:sz w:val="20"/>
                        </w:rPr>
                        <w:t xml:space="preserve">Do you feel like you are resting enough? God is intentional about taking a Sabbath on the seventh day, after creating and working.  Just as work is important to God, so is rest. The Sabbath is a glimpse of the kingdom to come. </w:t>
                      </w:r>
                    </w:p>
                  </w:txbxContent>
                </v:textbox>
                <w10:wrap type="through" anchorx="page" anchory="page"/>
              </v:shape>
            </w:pict>
          </mc:Fallback>
        </mc:AlternateContent>
      </w:r>
      <w:r w:rsidR="00212D9A">
        <w:rPr>
          <w:noProof/>
        </w:rPr>
        <mc:AlternateContent>
          <mc:Choice Requires="wps">
            <w:drawing>
              <wp:anchor distT="0" distB="0" distL="114300" distR="114300" simplePos="0" relativeHeight="251897861" behindDoc="0" locked="0" layoutInCell="1" allowOverlap="1" wp14:anchorId="11EB29FC" wp14:editId="543E0FE5">
                <wp:simplePos x="0" y="0"/>
                <wp:positionH relativeFrom="page">
                  <wp:posOffset>5979160</wp:posOffset>
                </wp:positionH>
                <wp:positionV relativeFrom="page">
                  <wp:posOffset>2616200</wp:posOffset>
                </wp:positionV>
                <wp:extent cx="3200400" cy="613410"/>
                <wp:effectExtent l="0" t="0" r="0" b="21590"/>
                <wp:wrapTight wrapText="bothSides">
                  <wp:wrapPolygon edited="0">
                    <wp:start x="171" y="0"/>
                    <wp:lineTo x="171" y="21466"/>
                    <wp:lineTo x="21257" y="21466"/>
                    <wp:lineTo x="21257" y="0"/>
                    <wp:lineTo x="171" y="0"/>
                  </wp:wrapPolygon>
                </wp:wrapTight>
                <wp:docPr id="1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4DDD2B" w14:textId="77777777" w:rsidR="00622C43" w:rsidRDefault="00622C43" w:rsidP="00AA64C1">
                            <w:pPr>
                              <w:pStyle w:val="Title"/>
                              <w:jc w:val="center"/>
                              <w:rPr>
                                <w:b/>
                                <w:color w:val="131D43" w:themeColor="text2" w:themeShade="80"/>
                                <w:sz w:val="36"/>
                              </w:rPr>
                            </w:pPr>
                            <w:r>
                              <w:rPr>
                                <w:b/>
                                <w:color w:val="131D43" w:themeColor="text2" w:themeShade="80"/>
                                <w:sz w:val="36"/>
                              </w:rPr>
                              <w:t>Mark 10:17-31</w:t>
                            </w:r>
                          </w:p>
                          <w:p w14:paraId="792A8D90" w14:textId="77777777" w:rsidR="00622C43" w:rsidRPr="00B45421" w:rsidRDefault="00622C43" w:rsidP="00AA64C1">
                            <w:pPr>
                              <w:pStyle w:val="Title"/>
                              <w:jc w:val="center"/>
                              <w:rPr>
                                <w:b/>
                                <w:color w:val="131D43" w:themeColor="text2" w:themeShade="80"/>
                                <w:sz w:val="36"/>
                              </w:rPr>
                            </w:pPr>
                            <w:r>
                              <w:rPr>
                                <w:b/>
                                <w:color w:val="131D43" w:themeColor="text2" w:themeShade="80"/>
                                <w:sz w:val="36"/>
                              </w:rPr>
                              <w:t>Matthew 6:19-21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470.8pt;margin-top:206pt;width:252pt;height:48.3pt;z-index:2518978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" filled="f" stroked="f">
                <v:textbox inset=",0,,0">
                  <w:txbxContent>
                    <w:p w14:paraId="4F4DDD2B" w14:textId="77777777" w:rsidR="00622C43" w:rsidRDefault="00622C43" w:rsidP="00AA64C1">
                      <w:pPr>
                        <w:pStyle w:val="Title"/>
                        <w:jc w:val="center"/>
                        <w:rPr>
                          <w:b/>
                          <w:color w:val="131D43" w:themeColor="text2" w:themeShade="80"/>
                          <w:sz w:val="36"/>
                        </w:rPr>
                      </w:pPr>
                      <w:r>
                        <w:rPr>
                          <w:b/>
                          <w:color w:val="131D43" w:themeColor="text2" w:themeShade="80"/>
                          <w:sz w:val="36"/>
                        </w:rPr>
                        <w:t>Mark 10:17-31</w:t>
                      </w:r>
                    </w:p>
                    <w:p w14:paraId="792A8D90" w14:textId="77777777" w:rsidR="00622C43" w:rsidRPr="00B45421" w:rsidRDefault="00622C43" w:rsidP="00AA64C1">
                      <w:pPr>
                        <w:pStyle w:val="Title"/>
                        <w:jc w:val="center"/>
                        <w:rPr>
                          <w:b/>
                          <w:color w:val="131D43" w:themeColor="text2" w:themeShade="80"/>
                          <w:sz w:val="36"/>
                        </w:rPr>
                      </w:pPr>
                      <w:r>
                        <w:rPr>
                          <w:b/>
                          <w:color w:val="131D43" w:themeColor="text2" w:themeShade="80"/>
                          <w:sz w:val="36"/>
                        </w:rPr>
                        <w:t>Matthew 6:19-21</w:t>
                      </w:r>
                    </w:p>
                  </w:txbxContent>
                </v:textbox>
                <w10:wrap type="tight" anchorx="page" anchory="page"/>
              </v:shape>
            </w:pict>
          </mc:Fallback>
        </mc:AlternateContent>
      </w:r>
      <w:r w:rsidR="001E5DCE">
        <w:rPr>
          <w:noProof/>
        </w:rPr>
        <mc:AlternateContent>
          <mc:Choice Requires="wps">
            <w:drawing>
              <wp:anchor distT="0" distB="0" distL="114300" distR="114300" simplePos="0" relativeHeight="251825157" behindDoc="0" locked="0" layoutInCell="1" allowOverlap="1" wp14:anchorId="7A262E42" wp14:editId="4DB35117">
                <wp:simplePos x="0" y="0"/>
                <wp:positionH relativeFrom="page">
                  <wp:posOffset>859155</wp:posOffset>
                </wp:positionH>
                <wp:positionV relativeFrom="page">
                  <wp:posOffset>2727960</wp:posOffset>
                </wp:positionV>
                <wp:extent cx="3200400" cy="474980"/>
                <wp:effectExtent l="0" t="0" r="0" b="7620"/>
                <wp:wrapTight wrapText="bothSides">
                  <wp:wrapPolygon edited="0">
                    <wp:start x="171" y="0"/>
                    <wp:lineTo x="171" y="20791"/>
                    <wp:lineTo x="21257" y="20791"/>
                    <wp:lineTo x="21257" y="0"/>
                    <wp:lineTo x="171" y="0"/>
                  </wp:wrapPolygon>
                </wp:wrapTight>
                <wp:docPr id="10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4D52CD" w14:textId="687BB319" w:rsidR="00622C43" w:rsidRDefault="00622C43" w:rsidP="00542AD3">
                            <w:pPr>
                              <w:pStyle w:val="Title"/>
                              <w:jc w:val="center"/>
                              <w:rPr>
                                <w:b/>
                                <w:color w:val="131D43" w:themeColor="text2" w:themeShade="80"/>
                                <w:sz w:val="36"/>
                              </w:rPr>
                            </w:pPr>
                            <w:r>
                              <w:rPr>
                                <w:b/>
                                <w:color w:val="131D43" w:themeColor="text2" w:themeShade="80"/>
                                <w:sz w:val="36"/>
                              </w:rPr>
                              <w:t>Genesis 2:1-3</w:t>
                            </w:r>
                          </w:p>
                          <w:p w14:paraId="400A5C17" w14:textId="40EA634A" w:rsidR="00622C43" w:rsidRPr="00B45421" w:rsidRDefault="00622C43" w:rsidP="00542AD3">
                            <w:pPr>
                              <w:pStyle w:val="Title"/>
                              <w:jc w:val="center"/>
                              <w:rPr>
                                <w:b/>
                                <w:color w:val="131D43" w:themeColor="text2" w:themeShade="80"/>
                                <w:sz w:val="36"/>
                              </w:rPr>
                            </w:pPr>
                            <w:r>
                              <w:rPr>
                                <w:b/>
                                <w:color w:val="131D43" w:themeColor="text2" w:themeShade="80"/>
                                <w:sz w:val="36"/>
                              </w:rPr>
                              <w:t xml:space="preserve">Exodus 16:21-30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67.65pt;margin-top:214.8pt;width:252pt;height:37.4pt;z-index:251825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kH5PkCAABY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" filled="f" stroked="f">
                <v:textbox inset=",0,,0">
                  <w:txbxContent>
                    <w:p w14:paraId="3A4D52CD" w14:textId="687BB319" w:rsidR="00622C43" w:rsidRDefault="00622C43" w:rsidP="00542AD3">
                      <w:pPr>
                        <w:pStyle w:val="Title"/>
                        <w:jc w:val="center"/>
                        <w:rPr>
                          <w:b/>
                          <w:color w:val="131D43" w:themeColor="text2" w:themeShade="80"/>
                          <w:sz w:val="36"/>
                        </w:rPr>
                      </w:pPr>
                      <w:r>
                        <w:rPr>
                          <w:b/>
                          <w:color w:val="131D43" w:themeColor="text2" w:themeShade="80"/>
                          <w:sz w:val="36"/>
                        </w:rPr>
                        <w:t>Genesis 2:1-3</w:t>
                      </w:r>
                    </w:p>
                    <w:p w14:paraId="400A5C17" w14:textId="40EA634A" w:rsidR="00622C43" w:rsidRPr="00B45421" w:rsidRDefault="00622C43" w:rsidP="00542AD3">
                      <w:pPr>
                        <w:pStyle w:val="Title"/>
                        <w:jc w:val="center"/>
                        <w:rPr>
                          <w:b/>
                          <w:color w:val="131D43" w:themeColor="text2" w:themeShade="80"/>
                          <w:sz w:val="36"/>
                        </w:rPr>
                      </w:pPr>
                      <w:r>
                        <w:rPr>
                          <w:b/>
                          <w:color w:val="131D43" w:themeColor="text2" w:themeShade="80"/>
                          <w:sz w:val="36"/>
                        </w:rPr>
                        <w:t xml:space="preserve">Exodus 16:21-30 </w:t>
                      </w:r>
                    </w:p>
                  </w:txbxContent>
                </v:textbox>
                <w10:wrap type="tight" anchorx="page" anchory="page"/>
              </v:shape>
            </w:pict>
          </mc:Fallback>
        </mc:AlternateContent>
      </w:r>
      <w:r w:rsidR="001E5DCE">
        <w:rPr>
          <w:noProof/>
        </w:rPr>
        <mc:AlternateContent>
          <mc:Choice Requires="wps">
            <w:drawing>
              <wp:anchor distT="0" distB="0" distL="114300" distR="114300" simplePos="0" relativeHeight="251847685" behindDoc="0" locked="0" layoutInCell="1" allowOverlap="1" wp14:anchorId="5B69DE7F" wp14:editId="2BBC37FD">
                <wp:simplePos x="0" y="0"/>
                <wp:positionH relativeFrom="page">
                  <wp:posOffset>859155</wp:posOffset>
                </wp:positionH>
                <wp:positionV relativeFrom="page">
                  <wp:posOffset>3396615</wp:posOffset>
                </wp:positionV>
                <wp:extent cx="3298825" cy="1990725"/>
                <wp:effectExtent l="0" t="0" r="0" b="0"/>
                <wp:wrapThrough wrapText="bothSides">
                  <wp:wrapPolygon edited="0">
                    <wp:start x="166" y="0"/>
                    <wp:lineTo x="166" y="21221"/>
                    <wp:lineTo x="21288" y="21221"/>
                    <wp:lineTo x="21288" y="0"/>
                    <wp:lineTo x="166" y="0"/>
                  </wp:wrapPolygon>
                </wp:wrapThrough>
                <wp:docPr id="22" name="Text Box 22"/>
                <wp:cNvGraphicFramePr/>
                <a:graphic xmlns:a="http://schemas.openxmlformats.org/drawingml/2006/main">
                  <a:graphicData uri="http://schemas.microsoft.com/office/word/2010/wordprocessingShape">
                    <wps:wsp>
                      <wps:cNvSpPr txBox="1"/>
                      <wps:spPr>
                        <a:xfrm>
                          <a:off x="0" y="0"/>
                          <a:ext cx="3298825" cy="19907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44A3A5" w14:textId="77777777" w:rsidR="00622C43" w:rsidRDefault="00622C43" w:rsidP="00FE7656">
                            <w:pPr>
                              <w:rPr>
                                <w:b/>
                                <w:color w:val="131D43" w:themeColor="text2" w:themeShade="80"/>
                                <w:sz w:val="28"/>
                              </w:rPr>
                            </w:pPr>
                            <w:r>
                              <w:rPr>
                                <w:b/>
                                <w:color w:val="131D43" w:themeColor="text2" w:themeShade="80"/>
                                <w:sz w:val="28"/>
                              </w:rPr>
                              <w:t xml:space="preserve">Main Points: </w:t>
                            </w:r>
                          </w:p>
                          <w:p w14:paraId="08FF3CD2" w14:textId="0E22772F" w:rsidR="00622C43" w:rsidRPr="001E5DCE" w:rsidRDefault="00622C43" w:rsidP="00FE7656">
                            <w:pPr>
                              <w:pStyle w:val="ListParagraph"/>
                              <w:numPr>
                                <w:ilvl w:val="0"/>
                                <w:numId w:val="11"/>
                              </w:numPr>
                              <w:rPr>
                                <w:b/>
                                <w:color w:val="131D43" w:themeColor="text2" w:themeShade="80"/>
                              </w:rPr>
                            </w:pPr>
                            <w:r w:rsidRPr="001E5DCE">
                              <w:rPr>
                                <w:color w:val="131D43" w:themeColor="text2" w:themeShade="80"/>
                              </w:rPr>
                              <w:t xml:space="preserve">God rested on the seventh day to soak in the goodness of all he created </w:t>
                            </w:r>
                          </w:p>
                          <w:p w14:paraId="450E7C75" w14:textId="77318D02" w:rsidR="00622C43" w:rsidRPr="001E5DCE" w:rsidRDefault="00622C43" w:rsidP="009C0397">
                            <w:pPr>
                              <w:pStyle w:val="ListParagraph"/>
                              <w:numPr>
                                <w:ilvl w:val="0"/>
                                <w:numId w:val="11"/>
                              </w:numPr>
                              <w:rPr>
                                <w:b/>
                                <w:color w:val="131D43" w:themeColor="text2" w:themeShade="80"/>
                              </w:rPr>
                            </w:pPr>
                            <w:r w:rsidRPr="001E5DCE">
                              <w:rPr>
                                <w:color w:val="131D43" w:themeColor="text2" w:themeShade="80"/>
                              </w:rPr>
                              <w:t xml:space="preserve">Rest is glorifying to God because it shows that we trust him even when we are not in control. </w:t>
                            </w:r>
                          </w:p>
                          <w:p w14:paraId="3E440053" w14:textId="22DDFB85" w:rsidR="00622C43" w:rsidRPr="000F315C" w:rsidRDefault="00622C43" w:rsidP="000F315C">
                            <w:pPr>
                              <w:pStyle w:val="ListParagraph"/>
                              <w:numPr>
                                <w:ilvl w:val="0"/>
                                <w:numId w:val="11"/>
                              </w:numPr>
                              <w:rPr>
                                <w:b/>
                                <w:color w:val="131D43" w:themeColor="text2" w:themeShade="80"/>
                                <w:sz w:val="28"/>
                              </w:rPr>
                            </w:pPr>
                            <w:r w:rsidRPr="001E5DCE">
                              <w:rPr>
                                <w:color w:val="131D43" w:themeColor="text2" w:themeShade="80"/>
                              </w:rPr>
                              <w:t xml:space="preserve">Rest gives us more time and space to reflect on how God has provided for us. </w:t>
                            </w:r>
                          </w:p>
                          <w:p w14:paraId="7AC300CA" w14:textId="77777777" w:rsidR="00622C43" w:rsidRPr="009C0397" w:rsidRDefault="00622C43" w:rsidP="00FE7656">
                            <w:pPr>
                              <w:rPr>
                                <w:b/>
                                <w:color w:val="131D43" w:themeColor="text2" w:themeShade="80"/>
                                <w:sz w:val="12"/>
                              </w:rPr>
                            </w:pPr>
                          </w:p>
                          <w:p w14:paraId="26022F09" w14:textId="77777777" w:rsidR="00622C43" w:rsidRDefault="00622C43" w:rsidP="00FE7656">
                            <w:pPr>
                              <w:rPr>
                                <w:b/>
                                <w:color w:val="131D43" w:themeColor="text2" w:themeShade="80"/>
                                <w:sz w:val="28"/>
                              </w:rPr>
                            </w:pPr>
                            <w:r>
                              <w:rPr>
                                <w:b/>
                                <w:color w:val="131D43" w:themeColor="text2" w:themeShade="80"/>
                                <w:sz w:val="28"/>
                              </w:rPr>
                              <w:t xml:space="preserve">Discussion Questions: </w:t>
                            </w:r>
                          </w:p>
                          <w:p w14:paraId="3CD3243E" w14:textId="77777777" w:rsidR="00622C43" w:rsidRDefault="00622C43" w:rsidP="00FE7656">
                            <w:pPr>
                              <w:rPr>
                                <w:b/>
                                <w:color w:val="131D43" w:themeColor="text2" w:themeShade="80"/>
                                <w:sz w:val="28"/>
                              </w:rPr>
                            </w:pPr>
                          </w:p>
                          <w:p w14:paraId="0B222C4D" w14:textId="77777777" w:rsidR="00622C43" w:rsidRPr="008D24E1" w:rsidRDefault="00622C43" w:rsidP="00FE7656">
                            <w:pPr>
                              <w:rPr>
                                <w:b/>
                                <w:color w:val="131D43" w:themeColor="text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64" type="#_x0000_t202" style="position:absolute;margin-left:67.65pt;margin-top:267.45pt;width:259.75pt;height:156.75pt;z-index:25184768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" mv:complextextbox="1" filled="f" stroked="f">
                <v:textbox>
                  <w:txbxContent>
                    <w:p w14:paraId="0144A3A5" w14:textId="77777777" w:rsidR="00622C43" w:rsidRDefault="00622C43" w:rsidP="00FE7656">
                      <w:pPr>
                        <w:rPr>
                          <w:b/>
                          <w:color w:val="131D43" w:themeColor="text2" w:themeShade="80"/>
                          <w:sz w:val="28"/>
                        </w:rPr>
                      </w:pPr>
                      <w:r>
                        <w:rPr>
                          <w:b/>
                          <w:color w:val="131D43" w:themeColor="text2" w:themeShade="80"/>
                          <w:sz w:val="28"/>
                        </w:rPr>
                        <w:t xml:space="preserve">Main Points: </w:t>
                      </w:r>
                    </w:p>
                    <w:p w14:paraId="08FF3CD2" w14:textId="0E22772F" w:rsidR="00622C43" w:rsidRPr="001E5DCE" w:rsidRDefault="00622C43" w:rsidP="00FE7656">
                      <w:pPr>
                        <w:pStyle w:val="ListParagraph"/>
                        <w:numPr>
                          <w:ilvl w:val="0"/>
                          <w:numId w:val="11"/>
                        </w:numPr>
                        <w:rPr>
                          <w:b/>
                          <w:color w:val="131D43" w:themeColor="text2" w:themeShade="80"/>
                        </w:rPr>
                      </w:pPr>
                      <w:r w:rsidRPr="001E5DCE">
                        <w:rPr>
                          <w:color w:val="131D43" w:themeColor="text2" w:themeShade="80"/>
                        </w:rPr>
                        <w:t xml:space="preserve">God rested on the seventh day to soak in the goodness of all he created </w:t>
                      </w:r>
                    </w:p>
                    <w:p w14:paraId="450E7C75" w14:textId="77318D02" w:rsidR="00622C43" w:rsidRPr="001E5DCE" w:rsidRDefault="00622C43" w:rsidP="009C0397">
                      <w:pPr>
                        <w:pStyle w:val="ListParagraph"/>
                        <w:numPr>
                          <w:ilvl w:val="0"/>
                          <w:numId w:val="11"/>
                        </w:numPr>
                        <w:rPr>
                          <w:b/>
                          <w:color w:val="131D43" w:themeColor="text2" w:themeShade="80"/>
                        </w:rPr>
                      </w:pPr>
                      <w:r w:rsidRPr="001E5DCE">
                        <w:rPr>
                          <w:color w:val="131D43" w:themeColor="text2" w:themeShade="80"/>
                        </w:rPr>
                        <w:t xml:space="preserve">Rest is glorifying to God because it shows that we trust him even when we are not in control. </w:t>
                      </w:r>
                    </w:p>
                    <w:p w14:paraId="3E440053" w14:textId="22DDFB85" w:rsidR="00622C43" w:rsidRPr="000F315C" w:rsidRDefault="00622C43" w:rsidP="000F315C">
                      <w:pPr>
                        <w:pStyle w:val="ListParagraph"/>
                        <w:numPr>
                          <w:ilvl w:val="0"/>
                          <w:numId w:val="11"/>
                        </w:numPr>
                        <w:rPr>
                          <w:b/>
                          <w:color w:val="131D43" w:themeColor="text2" w:themeShade="80"/>
                          <w:sz w:val="28"/>
                        </w:rPr>
                      </w:pPr>
                      <w:r w:rsidRPr="001E5DCE">
                        <w:rPr>
                          <w:color w:val="131D43" w:themeColor="text2" w:themeShade="80"/>
                        </w:rPr>
                        <w:t xml:space="preserve">Rest gives us more time and space to reflect on how God has provided for us. </w:t>
                      </w:r>
                    </w:p>
                    <w:p w14:paraId="7AC300CA" w14:textId="77777777" w:rsidR="00622C43" w:rsidRPr="009C0397" w:rsidRDefault="00622C43" w:rsidP="00FE7656">
                      <w:pPr>
                        <w:rPr>
                          <w:b/>
                          <w:color w:val="131D43" w:themeColor="text2" w:themeShade="80"/>
                          <w:sz w:val="12"/>
                        </w:rPr>
                      </w:pPr>
                    </w:p>
                    <w:p w14:paraId="26022F09" w14:textId="77777777" w:rsidR="00622C43" w:rsidRDefault="00622C43" w:rsidP="00FE7656">
                      <w:pPr>
                        <w:rPr>
                          <w:b/>
                          <w:color w:val="131D43" w:themeColor="text2" w:themeShade="80"/>
                          <w:sz w:val="28"/>
                        </w:rPr>
                      </w:pPr>
                      <w:r>
                        <w:rPr>
                          <w:b/>
                          <w:color w:val="131D43" w:themeColor="text2" w:themeShade="80"/>
                          <w:sz w:val="28"/>
                        </w:rPr>
                        <w:t xml:space="preserve">Discussion Questions: </w:t>
                      </w:r>
                    </w:p>
                    <w:p w14:paraId="3CD3243E" w14:textId="77777777" w:rsidR="00622C43" w:rsidRDefault="00622C43" w:rsidP="00FE7656">
                      <w:pPr>
                        <w:rPr>
                          <w:b/>
                          <w:color w:val="131D43" w:themeColor="text2" w:themeShade="80"/>
                          <w:sz w:val="28"/>
                        </w:rPr>
                      </w:pPr>
                    </w:p>
                    <w:p w14:paraId="0B222C4D" w14:textId="77777777" w:rsidR="00622C43" w:rsidRPr="008D24E1" w:rsidRDefault="00622C43" w:rsidP="00FE7656">
                      <w:pPr>
                        <w:rPr>
                          <w:b/>
                          <w:color w:val="131D43" w:themeColor="text2" w:themeShade="80"/>
                          <w:sz w:val="28"/>
                        </w:rPr>
                      </w:pPr>
                    </w:p>
                  </w:txbxContent>
                </v:textbox>
                <w10:wrap type="through" anchorx="page" anchory="page"/>
              </v:shape>
            </w:pict>
          </mc:Fallback>
        </mc:AlternateContent>
      </w:r>
      <w:r w:rsidR="001E5DCE">
        <w:rPr>
          <w:noProof/>
        </w:rPr>
        <mc:AlternateContent>
          <mc:Choice Requires="wps">
            <w:drawing>
              <wp:anchor distT="0" distB="0" distL="114300" distR="114300" simplePos="0" relativeHeight="251898885" behindDoc="0" locked="0" layoutInCell="1" allowOverlap="1" wp14:anchorId="41C10F29" wp14:editId="4234E7CF">
                <wp:simplePos x="0" y="0"/>
                <wp:positionH relativeFrom="page">
                  <wp:posOffset>5880100</wp:posOffset>
                </wp:positionH>
                <wp:positionV relativeFrom="page">
                  <wp:posOffset>5263515</wp:posOffset>
                </wp:positionV>
                <wp:extent cx="3390900" cy="2013585"/>
                <wp:effectExtent l="0" t="0" r="0" b="0"/>
                <wp:wrapTight wrapText="bothSides">
                  <wp:wrapPolygon edited="0">
                    <wp:start x="162" y="0"/>
                    <wp:lineTo x="162" y="21253"/>
                    <wp:lineTo x="21196" y="21253"/>
                    <wp:lineTo x="21196" y="0"/>
                    <wp:lineTo x="162" y="0"/>
                  </wp:wrapPolygon>
                </wp:wrapTight>
                <wp:docPr id="28" name="Text Box 28"/>
                <wp:cNvGraphicFramePr/>
                <a:graphic xmlns:a="http://schemas.openxmlformats.org/drawingml/2006/main">
                  <a:graphicData uri="http://schemas.microsoft.com/office/word/2010/wordprocessingShape">
                    <wps:wsp>
                      <wps:cNvSpPr txBox="1"/>
                      <wps:spPr>
                        <a:xfrm>
                          <a:off x="0" y="0"/>
                          <a:ext cx="3390900" cy="201358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085D06F" w14:textId="77777777" w:rsidR="00622C43" w:rsidRPr="00212D9A" w:rsidRDefault="00622C43" w:rsidP="00AA64C1">
                            <w:pPr>
                              <w:rPr>
                                <w:color w:val="131D43" w:themeColor="text2" w:themeShade="80"/>
                              </w:rPr>
                            </w:pPr>
                            <w:r w:rsidRPr="00212D9A">
                              <w:rPr>
                                <w:b/>
                                <w:color w:val="131D43" w:themeColor="text2" w:themeShade="80"/>
                              </w:rPr>
                              <w:t xml:space="preserve">1.  </w:t>
                            </w:r>
                            <w:r w:rsidRPr="00212D9A">
                              <w:rPr>
                                <w:color w:val="131D43" w:themeColor="text2" w:themeShade="80"/>
                              </w:rPr>
                              <w:t xml:space="preserve">What things do you spend money on that you think you can stop buying to live more simply? </w:t>
                            </w:r>
                          </w:p>
                          <w:p w14:paraId="589A2DBB" w14:textId="77777777" w:rsidR="00622C43" w:rsidRPr="00212D9A" w:rsidRDefault="00622C43" w:rsidP="00AA64C1">
                            <w:pPr>
                              <w:rPr>
                                <w:b/>
                                <w:color w:val="131D43" w:themeColor="text2" w:themeShade="80"/>
                                <w:sz w:val="14"/>
                              </w:rPr>
                            </w:pPr>
                          </w:p>
                          <w:p w14:paraId="2DD93F11" w14:textId="77777777" w:rsidR="00622C43" w:rsidRPr="00212D9A" w:rsidRDefault="00622C43" w:rsidP="00AA64C1">
                            <w:r w:rsidRPr="00212D9A">
                              <w:rPr>
                                <w:b/>
                                <w:color w:val="131D43" w:themeColor="text2" w:themeShade="80"/>
                              </w:rPr>
                              <w:t>2.</w:t>
                            </w:r>
                            <w:r w:rsidRPr="00212D9A">
                              <w:rPr>
                                <w:b/>
                                <w:color w:val="131D43" w:themeColor="text2" w:themeShade="80"/>
                                <w:sz w:val="28"/>
                              </w:rPr>
                              <w:t xml:space="preserve"> </w:t>
                            </w:r>
                            <w:r w:rsidRPr="00212D9A">
                              <w:t>Why should we not</w:t>
                            </w:r>
                          </w:p>
                          <w:p w14:paraId="02554ABE" w14:textId="77777777" w:rsidR="00622C43" w:rsidRPr="00212D9A" w:rsidRDefault="00622C43" w:rsidP="00AA64C1">
                            <w:r w:rsidRPr="00212D9A">
                              <w:t xml:space="preserve"> </w:t>
                            </w:r>
                            <w:proofErr w:type="gramStart"/>
                            <w:r w:rsidRPr="00212D9A">
                              <w:t>become</w:t>
                            </w:r>
                            <w:proofErr w:type="gramEnd"/>
                            <w:r w:rsidRPr="00212D9A">
                              <w:t xml:space="preserve"> attached to our </w:t>
                            </w:r>
                          </w:p>
                          <w:p w14:paraId="1D210D27" w14:textId="77777777" w:rsidR="00622C43" w:rsidRPr="00212D9A" w:rsidRDefault="00622C43" w:rsidP="00AA64C1">
                            <w:proofErr w:type="gramStart"/>
                            <w:r w:rsidRPr="00212D9A">
                              <w:t>possessions</w:t>
                            </w:r>
                            <w:proofErr w:type="gramEnd"/>
                            <w:r w:rsidRPr="00212D9A">
                              <w:t xml:space="preserve">? </w:t>
                            </w:r>
                          </w:p>
                          <w:p w14:paraId="18025881" w14:textId="77777777" w:rsidR="00622C43" w:rsidRPr="00212D9A" w:rsidRDefault="00622C43" w:rsidP="00AA64C1">
                            <w:pPr>
                              <w:rPr>
                                <w:sz w:val="14"/>
                              </w:rPr>
                            </w:pPr>
                          </w:p>
                          <w:p w14:paraId="2D0A1459" w14:textId="77777777" w:rsidR="00622C43" w:rsidRPr="00212D9A" w:rsidRDefault="00622C43" w:rsidP="00AA64C1">
                            <w:r w:rsidRPr="00212D9A">
                              <w:t>3. W</w:t>
                            </w:r>
                            <w:r w:rsidRPr="00212D9A">
                              <w:rPr>
                                <w:sz w:val="22"/>
                              </w:rPr>
                              <w:t>h</w:t>
                            </w:r>
                            <w:r w:rsidRPr="00212D9A">
                              <w:t xml:space="preserve">at </w:t>
                            </w:r>
                            <w:r w:rsidRPr="00212D9A">
                              <w:rPr>
                                <w:sz w:val="22"/>
                              </w:rPr>
                              <w:t xml:space="preserve">are </w:t>
                            </w:r>
                            <w:r w:rsidRPr="00212D9A">
                              <w:t xml:space="preserve">some steps </w:t>
                            </w:r>
                            <w:r w:rsidRPr="00212D9A">
                              <w:rPr>
                                <w:szCs w:val="26"/>
                              </w:rPr>
                              <w:t>you</w:t>
                            </w:r>
                          </w:p>
                          <w:p w14:paraId="76BB58BF" w14:textId="77777777" w:rsidR="00622C43" w:rsidRPr="00212D9A" w:rsidRDefault="00622C43" w:rsidP="00AA64C1">
                            <w:pPr>
                              <w:rPr>
                                <w:sz w:val="22"/>
                              </w:rPr>
                            </w:pPr>
                            <w:proofErr w:type="gramStart"/>
                            <w:r w:rsidRPr="00212D9A">
                              <w:t>can</w:t>
                            </w:r>
                            <w:proofErr w:type="gramEnd"/>
                            <w:r w:rsidRPr="00212D9A">
                              <w:t xml:space="preserve"> take to simplify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65" type="#_x0000_t202" style="position:absolute;margin-left:463pt;margin-top:414.45pt;width:267pt;height:158.55pt;z-index:2518988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" mv:complextextbox="1" filled="f" stroked="f">
                <v:textbox>
                  <w:txbxContent>
                    <w:p w14:paraId="7085D06F" w14:textId="77777777" w:rsidR="00622C43" w:rsidRPr="00212D9A" w:rsidRDefault="00622C43" w:rsidP="00AA64C1">
                      <w:pPr>
                        <w:rPr>
                          <w:color w:val="131D43" w:themeColor="text2" w:themeShade="80"/>
                        </w:rPr>
                      </w:pPr>
                      <w:r w:rsidRPr="00212D9A">
                        <w:rPr>
                          <w:b/>
                          <w:color w:val="131D43" w:themeColor="text2" w:themeShade="80"/>
                        </w:rPr>
                        <w:t xml:space="preserve">1.  </w:t>
                      </w:r>
                      <w:r w:rsidRPr="00212D9A">
                        <w:rPr>
                          <w:color w:val="131D43" w:themeColor="text2" w:themeShade="80"/>
                        </w:rPr>
                        <w:t xml:space="preserve">What things do you spend money on that you think you can stop buying to live more simply? </w:t>
                      </w:r>
                    </w:p>
                    <w:p w14:paraId="589A2DBB" w14:textId="77777777" w:rsidR="00622C43" w:rsidRPr="00212D9A" w:rsidRDefault="00622C43" w:rsidP="00AA64C1">
                      <w:pPr>
                        <w:rPr>
                          <w:b/>
                          <w:color w:val="131D43" w:themeColor="text2" w:themeShade="80"/>
                          <w:sz w:val="14"/>
                        </w:rPr>
                      </w:pPr>
                    </w:p>
                    <w:p w14:paraId="2DD93F11" w14:textId="77777777" w:rsidR="00622C43" w:rsidRPr="00212D9A" w:rsidRDefault="00622C43" w:rsidP="00AA64C1">
                      <w:r w:rsidRPr="00212D9A">
                        <w:rPr>
                          <w:b/>
                          <w:color w:val="131D43" w:themeColor="text2" w:themeShade="80"/>
                        </w:rPr>
                        <w:t>2.</w:t>
                      </w:r>
                      <w:r w:rsidRPr="00212D9A">
                        <w:rPr>
                          <w:b/>
                          <w:color w:val="131D43" w:themeColor="text2" w:themeShade="80"/>
                          <w:sz w:val="28"/>
                        </w:rPr>
                        <w:t xml:space="preserve"> </w:t>
                      </w:r>
                      <w:r w:rsidRPr="00212D9A">
                        <w:t>Why should we not</w:t>
                      </w:r>
                    </w:p>
                    <w:p w14:paraId="02554ABE" w14:textId="77777777" w:rsidR="00622C43" w:rsidRPr="00212D9A" w:rsidRDefault="00622C43" w:rsidP="00AA64C1">
                      <w:r w:rsidRPr="00212D9A">
                        <w:t xml:space="preserve"> </w:t>
                      </w:r>
                      <w:proofErr w:type="gramStart"/>
                      <w:r w:rsidRPr="00212D9A">
                        <w:t>become</w:t>
                      </w:r>
                      <w:proofErr w:type="gramEnd"/>
                      <w:r w:rsidRPr="00212D9A">
                        <w:t xml:space="preserve"> attached to our </w:t>
                      </w:r>
                    </w:p>
                    <w:p w14:paraId="1D210D27" w14:textId="77777777" w:rsidR="00622C43" w:rsidRPr="00212D9A" w:rsidRDefault="00622C43" w:rsidP="00AA64C1">
                      <w:proofErr w:type="gramStart"/>
                      <w:r w:rsidRPr="00212D9A">
                        <w:t>possessions</w:t>
                      </w:r>
                      <w:proofErr w:type="gramEnd"/>
                      <w:r w:rsidRPr="00212D9A">
                        <w:t xml:space="preserve">? </w:t>
                      </w:r>
                    </w:p>
                    <w:p w14:paraId="18025881" w14:textId="77777777" w:rsidR="00622C43" w:rsidRPr="00212D9A" w:rsidRDefault="00622C43" w:rsidP="00AA64C1">
                      <w:pPr>
                        <w:rPr>
                          <w:sz w:val="14"/>
                        </w:rPr>
                      </w:pPr>
                    </w:p>
                    <w:p w14:paraId="2D0A1459" w14:textId="77777777" w:rsidR="00622C43" w:rsidRPr="00212D9A" w:rsidRDefault="00622C43" w:rsidP="00AA64C1">
                      <w:r w:rsidRPr="00212D9A">
                        <w:t>3. W</w:t>
                      </w:r>
                      <w:r w:rsidRPr="00212D9A">
                        <w:rPr>
                          <w:sz w:val="22"/>
                        </w:rPr>
                        <w:t>h</w:t>
                      </w:r>
                      <w:r w:rsidRPr="00212D9A">
                        <w:t xml:space="preserve">at </w:t>
                      </w:r>
                      <w:r w:rsidRPr="00212D9A">
                        <w:rPr>
                          <w:sz w:val="22"/>
                        </w:rPr>
                        <w:t xml:space="preserve">are </w:t>
                      </w:r>
                      <w:r w:rsidRPr="00212D9A">
                        <w:t xml:space="preserve">some steps </w:t>
                      </w:r>
                      <w:r w:rsidRPr="00212D9A">
                        <w:rPr>
                          <w:szCs w:val="26"/>
                        </w:rPr>
                        <w:t>you</w:t>
                      </w:r>
                    </w:p>
                    <w:p w14:paraId="76BB58BF" w14:textId="77777777" w:rsidR="00622C43" w:rsidRPr="00212D9A" w:rsidRDefault="00622C43" w:rsidP="00AA64C1">
                      <w:pPr>
                        <w:rPr>
                          <w:sz w:val="22"/>
                        </w:rPr>
                      </w:pPr>
                      <w:proofErr w:type="gramStart"/>
                      <w:r w:rsidRPr="00212D9A">
                        <w:t>can</w:t>
                      </w:r>
                      <w:proofErr w:type="gramEnd"/>
                      <w:r w:rsidRPr="00212D9A">
                        <w:t xml:space="preserve"> take to simplify life? </w:t>
                      </w:r>
                    </w:p>
                  </w:txbxContent>
                </v:textbox>
                <w10:wrap type="tight" anchorx="page" anchory="page"/>
              </v:shape>
            </w:pict>
          </mc:Fallback>
        </mc:AlternateContent>
      </w:r>
      <w:r w:rsidR="00B70323">
        <w:rPr>
          <w:noProof/>
        </w:rPr>
        <mc:AlternateContent>
          <mc:Choice Requires="wpg">
            <w:drawing>
              <wp:anchor distT="0" distB="0" distL="114300" distR="114300" simplePos="0" relativeHeight="251849733" behindDoc="0" locked="0" layoutInCell="1" allowOverlap="1" wp14:anchorId="4F766464" wp14:editId="30E7A5E8">
                <wp:simplePos x="0" y="0"/>
                <wp:positionH relativeFrom="page">
                  <wp:posOffset>1044575</wp:posOffset>
                </wp:positionH>
                <wp:positionV relativeFrom="page">
                  <wp:posOffset>5311140</wp:posOffset>
                </wp:positionV>
                <wp:extent cx="3286760" cy="2042160"/>
                <wp:effectExtent l="0" t="0" r="0" b="0"/>
                <wp:wrapThrough wrapText="bothSides">
                  <wp:wrapPolygon edited="0">
                    <wp:start x="167" y="0"/>
                    <wp:lineTo x="167" y="21224"/>
                    <wp:lineTo x="21199" y="21224"/>
                    <wp:lineTo x="21199" y="0"/>
                    <wp:lineTo x="167" y="0"/>
                  </wp:wrapPolygon>
                </wp:wrapThrough>
                <wp:docPr id="62" name="Group 62"/>
                <wp:cNvGraphicFramePr/>
                <a:graphic xmlns:a="http://schemas.openxmlformats.org/drawingml/2006/main">
                  <a:graphicData uri="http://schemas.microsoft.com/office/word/2010/wordprocessingGroup">
                    <wpg:wgp>
                      <wpg:cNvGrpSpPr/>
                      <wpg:grpSpPr>
                        <a:xfrm>
                          <a:off x="0" y="0"/>
                          <a:ext cx="3286760" cy="2042160"/>
                          <a:chOff x="0" y="0"/>
                          <a:chExt cx="3286760" cy="2042160"/>
                        </a:xfrm>
                        <a:extLst>
                          <a:ext uri="{0CCBE362-F206-4b92-989A-16890622DB6E}">
                            <ma14:wrappingTextBoxFlag xmlns:ma14="http://schemas.microsoft.com/office/mac/drawingml/2011/main" val="1"/>
                          </a:ext>
                        </a:extLst>
                      </wpg:grpSpPr>
                      <wps:wsp>
                        <wps:cNvPr id="26" name="Text Box 26"/>
                        <wps:cNvSpPr txBox="1"/>
                        <wps:spPr>
                          <a:xfrm>
                            <a:off x="0" y="0"/>
                            <a:ext cx="3286760" cy="20421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3103880" cy="174625"/>
                          </a:xfrm>
                          <a:prstGeom prst="rect">
                            <a:avLst/>
                          </a:prstGeom>
                          <a:noFill/>
                          <a:ln>
                            <a:noFill/>
                          </a:ln>
                          <a:effectLst/>
                          <a:extLst>
                            <a:ext uri="{C572A759-6A51-4108-AA02-DFA0A04FC94B}">
                              <ma14:wrappingTextBoxFlag xmlns:ma14="http://schemas.microsoft.com/office/mac/drawingml/2011/main"/>
                            </a:ext>
                          </a:extLst>
                        </wps:spPr>
                        <wps:txbx id="41">
                          <w:txbxContent>
                            <w:p w14:paraId="3543D2B0" w14:textId="1A29BC97" w:rsidR="00622C43" w:rsidRPr="001E5DCE" w:rsidRDefault="00622C43" w:rsidP="00FE7656">
                              <w:pPr>
                                <w:rPr>
                                  <w:color w:val="131D43" w:themeColor="text2" w:themeShade="80"/>
                                </w:rPr>
                              </w:pPr>
                              <w:r w:rsidRPr="001E5DCE">
                                <w:rPr>
                                  <w:b/>
                                  <w:color w:val="131D43" w:themeColor="text2" w:themeShade="80"/>
                                </w:rPr>
                                <w:t xml:space="preserve">1. </w:t>
                              </w:r>
                              <w:r w:rsidRPr="001E5DCE">
                                <w:rPr>
                                  <w:color w:val="131D43" w:themeColor="text2" w:themeShade="80"/>
                                </w:rPr>
                                <w:t>How can you be intentional about finding rest each week?</w:t>
                              </w:r>
                            </w:p>
                            <w:p w14:paraId="5F855C10" w14:textId="77777777" w:rsidR="00622C43" w:rsidRPr="001E5DCE" w:rsidRDefault="00622C43" w:rsidP="00FE7656">
                              <w:pPr>
                                <w:rPr>
                                  <w:color w:val="131D43" w:themeColor="text2" w:themeShade="80"/>
                                  <w:sz w:val="16"/>
                                </w:rPr>
                              </w:pPr>
                            </w:p>
                            <w:p w14:paraId="3E40E352" w14:textId="5A5DA890" w:rsidR="00622C43" w:rsidRPr="001E5DCE" w:rsidRDefault="00622C43" w:rsidP="00FE7656">
                              <w:pPr>
                                <w:rPr>
                                  <w:color w:val="131D43" w:themeColor="text2" w:themeShade="80"/>
                                </w:rPr>
                              </w:pPr>
                              <w:r w:rsidRPr="001E5DCE">
                                <w:rPr>
                                  <w:color w:val="131D43" w:themeColor="text2" w:themeShade="80"/>
                                </w:rPr>
                                <w:t xml:space="preserve">2. Is it hard for you to find time to rest? Why? </w:t>
                              </w:r>
                            </w:p>
                            <w:p w14:paraId="56188C1B" w14:textId="77777777" w:rsidR="00622C43" w:rsidRPr="001E5DCE" w:rsidRDefault="00622C43" w:rsidP="00FE7656">
                              <w:pPr>
                                <w:rPr>
                                  <w:color w:val="131D43" w:themeColor="text2" w:themeShade="80"/>
                                  <w:sz w:val="12"/>
                                </w:rPr>
                              </w:pPr>
                            </w:p>
                            <w:p w14:paraId="2B9697C3" w14:textId="0DED7EAC" w:rsidR="00622C43" w:rsidRPr="001E5DCE" w:rsidRDefault="00622C43" w:rsidP="00FE7656">
                              <w:pPr>
                                <w:rPr>
                                  <w:sz w:val="22"/>
                                </w:rPr>
                              </w:pPr>
                              <w:r w:rsidRPr="001E5DCE">
                                <w:rPr>
                                  <w:color w:val="131D43" w:themeColor="text2" w:themeShade="80"/>
                                </w:rPr>
                                <w:t xml:space="preserve">3. Why do you think rest is important for you and your relationship with God?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259080" y="219075"/>
                            <a:ext cx="2936240" cy="173990"/>
                          </a:xfrm>
                          <a:prstGeom prst="rect">
                            <a:avLst/>
                          </a:prstGeom>
                          <a:noFill/>
                          <a:ln>
                            <a:noFill/>
                          </a:ln>
                          <a:effectLst/>
                          <a:extLst>
                            <a:ext uri="{C572A759-6A51-4108-AA02-DFA0A04FC94B}">
                              <ma14:wrappingTextBoxFlag xmlns:ma14="http://schemas.microsoft.com/office/mac/drawingml/2011/main"/>
                            </a:ext>
                          </a:extLst>
                        </wps:spPr>
                        <wps:linkedTxbx id="4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375920" y="391795"/>
                            <a:ext cx="2819400" cy="116840"/>
                          </a:xfrm>
                          <a:prstGeom prst="rect">
                            <a:avLst/>
                          </a:prstGeom>
                          <a:noFill/>
                          <a:ln>
                            <a:noFill/>
                          </a:ln>
                          <a:effectLst/>
                          <a:extLst>
                            <a:ext uri="{C572A759-6A51-4108-AA02-DFA0A04FC94B}">
                              <ma14:wrappingTextBoxFlag xmlns:ma14="http://schemas.microsoft.com/office/mac/drawingml/2011/main"/>
                            </a:ext>
                          </a:extLst>
                        </wps:spPr>
                        <wps:linkedTxbx id="4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526415" y="507365"/>
                            <a:ext cx="2668905" cy="174625"/>
                          </a:xfrm>
                          <a:prstGeom prst="rect">
                            <a:avLst/>
                          </a:prstGeom>
                          <a:noFill/>
                          <a:ln>
                            <a:noFill/>
                          </a:ln>
                          <a:effectLst/>
                          <a:extLst>
                            <a:ext uri="{C572A759-6A51-4108-AA02-DFA0A04FC94B}">
                              <ma14:wrappingTextBoxFlag xmlns:ma14="http://schemas.microsoft.com/office/mac/drawingml/2011/main"/>
                            </a:ext>
                          </a:extLst>
                        </wps:spPr>
                        <wps:linkedTxbx id="4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1021715" y="680720"/>
                            <a:ext cx="2173605" cy="174625"/>
                          </a:xfrm>
                          <a:prstGeom prst="rect">
                            <a:avLst/>
                          </a:prstGeom>
                          <a:noFill/>
                          <a:ln>
                            <a:noFill/>
                          </a:ln>
                          <a:effectLst/>
                          <a:extLst>
                            <a:ext uri="{C572A759-6A51-4108-AA02-DFA0A04FC94B}">
                              <ma14:wrappingTextBoxFlag xmlns:ma14="http://schemas.microsoft.com/office/mac/drawingml/2011/main"/>
                            </a:ext>
                          </a:extLst>
                        </wps:spPr>
                        <wps:linkedTxbx id="4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1197610" y="854075"/>
                            <a:ext cx="1997710" cy="87630"/>
                          </a:xfrm>
                          <a:prstGeom prst="rect">
                            <a:avLst/>
                          </a:prstGeom>
                          <a:noFill/>
                          <a:ln>
                            <a:noFill/>
                          </a:ln>
                          <a:effectLst/>
                          <a:extLst>
                            <a:ext uri="{C572A759-6A51-4108-AA02-DFA0A04FC94B}">
                              <ma14:wrappingTextBoxFlag xmlns:ma14="http://schemas.microsoft.com/office/mac/drawingml/2011/main"/>
                            </a:ext>
                          </a:extLst>
                        </wps:spPr>
                        <wps:linkedTxbx id="4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1261110" y="940435"/>
                            <a:ext cx="1934210" cy="174625"/>
                          </a:xfrm>
                          <a:prstGeom prst="rect">
                            <a:avLst/>
                          </a:prstGeom>
                          <a:noFill/>
                          <a:ln>
                            <a:noFill/>
                          </a:ln>
                          <a:effectLst/>
                          <a:extLst>
                            <a:ext uri="{C572A759-6A51-4108-AA02-DFA0A04FC94B}">
                              <ma14:wrappingTextBoxFlag xmlns:ma14="http://schemas.microsoft.com/office/mac/drawingml/2011/main"/>
                            </a:ext>
                          </a:extLst>
                        </wps:spPr>
                        <wps:linkedTxbx id="4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236345" y="1113790"/>
                            <a:ext cx="1958975" cy="173990"/>
                          </a:xfrm>
                          <a:prstGeom prst="rect">
                            <a:avLst/>
                          </a:prstGeom>
                          <a:noFill/>
                          <a:ln>
                            <a:noFill/>
                          </a:ln>
                          <a:effectLst/>
                          <a:extLst>
                            <a:ext uri="{C572A759-6A51-4108-AA02-DFA0A04FC94B}">
                              <ma14:wrappingTextBoxFlag xmlns:ma14="http://schemas.microsoft.com/office/mac/drawingml/2011/main"/>
                            </a:ext>
                          </a:extLst>
                        </wps:spPr>
                        <wps:linkedTxbx id="4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1199515" y="1286510"/>
                            <a:ext cx="1995805" cy="174625"/>
                          </a:xfrm>
                          <a:prstGeom prst="rect">
                            <a:avLst/>
                          </a:prstGeom>
                          <a:noFill/>
                          <a:ln>
                            <a:noFill/>
                          </a:ln>
                          <a:effectLst/>
                          <a:extLst>
                            <a:ext uri="{C572A759-6A51-4108-AA02-DFA0A04FC94B}">
                              <ma14:wrappingTextBoxFlag xmlns:ma14="http://schemas.microsoft.com/office/mac/drawingml/2011/main"/>
                            </a:ext>
                          </a:extLst>
                        </wps:spPr>
                        <wps:linkedTxbx id="4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2" o:spid="_x0000_s1066" style="position:absolute;margin-left:82.25pt;margin-top:418.2pt;width:258.8pt;height:160.8pt;z-index:251849733;mso-position-horizontal-relative:page;mso-position-vertical-relative:page" coordsize="3286760,204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" mv:complextextbox="1">
                <v:shape id="Text Box 26" o:spid="_x0000_s1067" type="#_x0000_t202" style="position:absolute;width:3286760;height:204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zctwwAA&#10;ANsAAAAPAAAAZHJzL2Rvd25yZXYueG1sRI9Bi8IwFITvC/6H8ARva6oHLdUoKioelN1VDx4fzbMt&#10;Ni+libb+eyMIexxm5htmOm9NKR5Uu8KygkE/AkGcWl1wpuB82nzHIJxH1lhaJgVPcjCfdb6mmGjb&#10;8B89jj4TAcIuQQW591UipUtzMuj6tiIO3tXWBn2QdSZ1jU2Am1IOo2gkDRYcFnKsaJVTejvejQLa&#10;t+Z0iMdr/7O8bqNL/NvsdaZUr9suJiA8tf4//GnvtILhCN5fw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9zctwwAAANsAAAAPAAAAAAAAAAAAAAAAAJcCAABkcnMvZG93&#10;bnJldi54bWxQSwUGAAAAAAQABAD1AAAAhwMAAAAA&#10;" mv:complextextbox="1" filled="f" stroked="f"/>
                <v:shape id="Text Box 2" o:spid="_x0000_s1068" type="#_x0000_t202" style="position:absolute;left:91440;top:45720;width:3103880;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23" inset="0,0,0,0">
                    <w:txbxContent>
                      <w:p w14:paraId="3543D2B0" w14:textId="1A29BC97" w:rsidR="00622C43" w:rsidRPr="001E5DCE" w:rsidRDefault="00622C43" w:rsidP="00FE7656">
                        <w:pPr>
                          <w:rPr>
                            <w:color w:val="131D43" w:themeColor="text2" w:themeShade="80"/>
                          </w:rPr>
                        </w:pPr>
                        <w:r w:rsidRPr="001E5DCE">
                          <w:rPr>
                            <w:b/>
                            <w:color w:val="131D43" w:themeColor="text2" w:themeShade="80"/>
                          </w:rPr>
                          <w:t xml:space="preserve">1. </w:t>
                        </w:r>
                        <w:r w:rsidRPr="001E5DCE">
                          <w:rPr>
                            <w:color w:val="131D43" w:themeColor="text2" w:themeShade="80"/>
                          </w:rPr>
                          <w:t>How can you be intentional about finding rest each week?</w:t>
                        </w:r>
                      </w:p>
                      <w:p w14:paraId="5F855C10" w14:textId="77777777" w:rsidR="00622C43" w:rsidRPr="001E5DCE" w:rsidRDefault="00622C43" w:rsidP="00FE7656">
                        <w:pPr>
                          <w:rPr>
                            <w:color w:val="131D43" w:themeColor="text2" w:themeShade="80"/>
                            <w:sz w:val="16"/>
                          </w:rPr>
                        </w:pPr>
                      </w:p>
                      <w:p w14:paraId="3E40E352" w14:textId="5A5DA890" w:rsidR="00622C43" w:rsidRPr="001E5DCE" w:rsidRDefault="00622C43" w:rsidP="00FE7656">
                        <w:pPr>
                          <w:rPr>
                            <w:color w:val="131D43" w:themeColor="text2" w:themeShade="80"/>
                          </w:rPr>
                        </w:pPr>
                        <w:r w:rsidRPr="001E5DCE">
                          <w:rPr>
                            <w:color w:val="131D43" w:themeColor="text2" w:themeShade="80"/>
                          </w:rPr>
                          <w:t xml:space="preserve">2. Is it hard for you to find time to rest? Why? </w:t>
                        </w:r>
                      </w:p>
                      <w:p w14:paraId="56188C1B" w14:textId="77777777" w:rsidR="00622C43" w:rsidRPr="001E5DCE" w:rsidRDefault="00622C43" w:rsidP="00FE7656">
                        <w:pPr>
                          <w:rPr>
                            <w:color w:val="131D43" w:themeColor="text2" w:themeShade="80"/>
                            <w:sz w:val="12"/>
                          </w:rPr>
                        </w:pPr>
                      </w:p>
                      <w:p w14:paraId="2B9697C3" w14:textId="0DED7EAC" w:rsidR="00622C43" w:rsidRPr="001E5DCE" w:rsidRDefault="00622C43" w:rsidP="00FE7656">
                        <w:pPr>
                          <w:rPr>
                            <w:sz w:val="22"/>
                          </w:rPr>
                        </w:pPr>
                        <w:r w:rsidRPr="001E5DCE">
                          <w:rPr>
                            <w:color w:val="131D43" w:themeColor="text2" w:themeShade="80"/>
                          </w:rPr>
                          <w:t xml:space="preserve">3. Why do you think rest is important for you and your relationship with God? </w:t>
                        </w:r>
                      </w:p>
                    </w:txbxContent>
                  </v:textbox>
                </v:shape>
                <v:shape id="Text Box 23" o:spid="_x0000_s1069" type="#_x0000_t202" style="position:absolute;left:259080;top:219075;width:293624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70" type="#_x0000_t202" style="position:absolute;left:375920;top:391795;width:2819400;height:116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40" inset="0,0,0,0">
                    <w:txbxContent/>
                  </v:textbox>
                </v:shape>
                <v:shape id="Text Box 40" o:spid="_x0000_s1071" type="#_x0000_t202" style="position:absolute;left:526415;top:507365;width:2668905;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3" inset="0,0,0,0">
                    <w:txbxContent/>
                  </v:textbox>
                </v:shape>
                <v:shape id="Text Box 43" o:spid="_x0000_s1072" type="#_x0000_t202" style="position:absolute;left:1021715;top:680720;width:2173605;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73" type="#_x0000_t202" style="position:absolute;left:1197610;top:854075;width:1997710;height:87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9" inset="0,0,0,0">
                    <w:txbxContent/>
                  </v:textbox>
                </v:shape>
                <v:shape id="Text Box 49" o:spid="_x0000_s1074" type="#_x0000_t202" style="position:absolute;left:1261110;top:940435;width:1934210;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1" inset="0,0,0,0">
                    <w:txbxContent/>
                  </v:textbox>
                </v:shape>
                <v:shape id="Text Box 51" o:spid="_x0000_s1075" type="#_x0000_t202" style="position:absolute;left:1236345;top:1113790;width:1958975;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8" inset="0,0,0,0">
                    <w:txbxContent/>
                  </v:textbox>
                </v:shape>
                <v:shape id="Text Box 58" o:spid="_x0000_s1076" type="#_x0000_t202" style="position:absolute;left:1199515;top:1286510;width:1995805;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v:textbox>
                </v:shape>
                <w10:wrap type="through" anchorx="page" anchory="page"/>
              </v:group>
            </w:pict>
          </mc:Fallback>
        </mc:AlternateContent>
      </w:r>
      <w:r w:rsidR="00AA64C1">
        <w:rPr>
          <w:noProof/>
        </w:rPr>
        <w:drawing>
          <wp:anchor distT="0" distB="0" distL="114300" distR="114300" simplePos="0" relativeHeight="251668475" behindDoc="0" locked="0" layoutInCell="1" allowOverlap="1" wp14:anchorId="45EC5383" wp14:editId="248DE671">
            <wp:simplePos x="0" y="0"/>
            <wp:positionH relativeFrom="page">
              <wp:posOffset>7936865</wp:posOffset>
            </wp:positionH>
            <wp:positionV relativeFrom="page">
              <wp:posOffset>5615940</wp:posOffset>
            </wp:positionV>
            <wp:extent cx="1588770" cy="1588770"/>
            <wp:effectExtent l="0" t="0" r="0" b="0"/>
            <wp:wrapTight wrapText="bothSides">
              <wp:wrapPolygon edited="0">
                <wp:start x="8633" y="691"/>
                <wp:lineTo x="7942" y="2417"/>
                <wp:lineTo x="7252" y="6906"/>
                <wp:lineTo x="3453" y="7252"/>
                <wp:lineTo x="2072" y="8978"/>
                <wp:lineTo x="2417" y="12432"/>
                <wp:lineTo x="691" y="15540"/>
                <wp:lineTo x="1036" y="17957"/>
                <wp:lineTo x="2763" y="19683"/>
                <wp:lineTo x="3108" y="20374"/>
                <wp:lineTo x="18302" y="20374"/>
                <wp:lineTo x="18647" y="19683"/>
                <wp:lineTo x="20374" y="17957"/>
                <wp:lineTo x="21065" y="16576"/>
                <wp:lineTo x="20029" y="14504"/>
                <wp:lineTo x="13468" y="6906"/>
                <wp:lineTo x="12086" y="2417"/>
                <wp:lineTo x="11396" y="691"/>
                <wp:lineTo x="8633" y="691"/>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pic:cNvPicPr>
                      <a:picLocks noChangeAspect="1" noChangeArrowheads="1"/>
                    </pic:cNvPicPr>
                  </pic:nvPicPr>
                  <pic:blipFill>
                    <a:blip r:embed="rId18">
                      <a:duotone>
                        <a:schemeClr val="accent6">
                          <a:shade val="45000"/>
                          <a:satMod val="135000"/>
                        </a:schemeClr>
                        <a:prstClr val="white"/>
                      </a:duotone>
                      <a:extLst>
                        <a:ext uri="{BEBA8EAE-BF5A-486C-A8C5-ECC9F3942E4B}">
                          <a14:imgProps xmlns:a14="http://schemas.microsoft.com/office/drawing/2010/main">
                            <a14:imgLayer r:embed="rId31">
                              <a14:imgEffect>
                                <a14:backgroundRemoval t="600" b="99600" l="400" r="100000">
                                  <a14:foregroundMark x1="19000" y1="75600" x2="19000" y2="75600"/>
                                  <a14:foregroundMark x1="43600" y1="12000" x2="43600" y2="12000"/>
                                </a14:backgroundRemoval>
                              </a14:imgEffect>
                              <a14:imgEffect>
                                <a14:sharpenSoften amount="50000"/>
                              </a14:imgEffect>
                              <a14:imgEffect>
                                <a14:colorTemperature colorTemp="10413"/>
                              </a14:imgEffect>
                              <a14:imgEffect>
                                <a14:saturation sat="313000"/>
                              </a14:imgEffect>
                              <a14:imgEffect>
                                <a14:brightnessContrast bright="-100000" contrast="39000"/>
                              </a14:imgEffect>
                            </a14:imgLayer>
                          </a14:imgProps>
                        </a:ext>
                        <a:ext uri="{28A0092B-C50C-407E-A947-70E740481C1C}">
                          <a14:useLocalDpi xmlns:a14="http://schemas.microsoft.com/office/drawing/2010/main" val="0"/>
                        </a:ext>
                      </a:extLst>
                    </a:blip>
                    <a:srcRect/>
                    <a:stretch>
                      <a:fillRect/>
                    </a:stretch>
                  </pic:blipFill>
                  <pic:spPr bwMode="auto">
                    <a:xfrm>
                      <a:off x="0" y="0"/>
                      <a:ext cx="1588770" cy="15887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A64C1">
        <w:rPr>
          <w:noProof/>
        </w:rPr>
        <mc:AlternateContent>
          <mc:Choice Requires="wps">
            <w:drawing>
              <wp:anchor distT="0" distB="0" distL="114300" distR="114300" simplePos="0" relativeHeight="251667451" behindDoc="0" locked="0" layoutInCell="1" allowOverlap="1" wp14:anchorId="6FBE842E" wp14:editId="72CE329F">
                <wp:simplePos x="0" y="0"/>
                <wp:positionH relativeFrom="page">
                  <wp:posOffset>5486400</wp:posOffset>
                </wp:positionH>
                <wp:positionV relativeFrom="page">
                  <wp:posOffset>5615940</wp:posOffset>
                </wp:positionV>
                <wp:extent cx="4114800" cy="1699260"/>
                <wp:effectExtent l="0" t="0" r="0" b="2540"/>
                <wp:wrapThrough wrapText="bothSides">
                  <wp:wrapPolygon edited="0">
                    <wp:start x="0" y="0"/>
                    <wp:lineTo x="0" y="21309"/>
                    <wp:lineTo x="21467" y="21309"/>
                    <wp:lineTo x="21467" y="0"/>
                    <wp:lineTo x="0" y="0"/>
                  </wp:wrapPolygon>
                </wp:wrapThrough>
                <wp:docPr id="127" name="Rectangle 127"/>
                <wp:cNvGraphicFramePr/>
                <a:graphic xmlns:a="http://schemas.openxmlformats.org/drawingml/2006/main">
                  <a:graphicData uri="http://schemas.microsoft.com/office/word/2010/wordprocessingShape">
                    <wps:wsp>
                      <wps:cNvSpPr/>
                      <wps:spPr>
                        <a:xfrm>
                          <a:off x="0" y="0"/>
                          <a:ext cx="4114800" cy="16992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7" o:spid="_x0000_s1026" style="position:absolute;margin-left:6in;margin-top:442.2pt;width:324pt;height:133.8pt;z-index:25166745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" fillcolor="#2389ea [2414]" stroked="f">
                <w10:wrap type="through" anchorx="page" anchory="page"/>
              </v:rect>
            </w:pict>
          </mc:Fallback>
        </mc:AlternateContent>
      </w:r>
      <w:r w:rsidR="00D87B57">
        <w:rPr>
          <w:noProof/>
        </w:rPr>
        <w:drawing>
          <wp:anchor distT="0" distB="0" distL="114300" distR="114300" simplePos="0" relativeHeight="251894789" behindDoc="0" locked="0" layoutInCell="1" allowOverlap="1" wp14:anchorId="70339D6D" wp14:editId="6B78F917">
            <wp:simplePos x="0" y="0"/>
            <wp:positionH relativeFrom="page">
              <wp:posOffset>489585</wp:posOffset>
            </wp:positionH>
            <wp:positionV relativeFrom="page">
              <wp:posOffset>5601970</wp:posOffset>
            </wp:positionV>
            <wp:extent cx="1743710" cy="1760220"/>
            <wp:effectExtent l="0" t="0" r="0" b="0"/>
            <wp:wrapTight wrapText="bothSides">
              <wp:wrapPolygon edited="0">
                <wp:start x="5349" y="0"/>
                <wp:lineTo x="0" y="2494"/>
                <wp:lineTo x="0" y="3740"/>
                <wp:lineTo x="2202" y="5610"/>
                <wp:lineTo x="6293" y="15584"/>
                <wp:lineTo x="6293" y="17143"/>
                <wp:lineTo x="10383" y="20260"/>
                <wp:lineTo x="12586" y="20883"/>
                <wp:lineTo x="15417" y="20883"/>
                <wp:lineTo x="16047" y="20260"/>
                <wp:lineTo x="19193" y="15584"/>
                <wp:lineTo x="20452" y="11844"/>
                <wp:lineTo x="21081" y="8416"/>
                <wp:lineTo x="18878" y="7169"/>
                <wp:lineTo x="11642" y="4675"/>
                <wp:lineTo x="9754" y="2182"/>
                <wp:lineTo x="7237" y="0"/>
                <wp:lineTo x="5349"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pic:cNvPicPr>
                      <a:picLocks noChangeAspect="1" noChangeArrowheads="1"/>
                    </pic:cNvPicPr>
                  </pic:nvPicPr>
                  <pic:blipFill rotWithShape="1">
                    <a:blip r:embed="rId12">
                      <a:duotone>
                        <a:schemeClr val="accent4">
                          <a:shade val="45000"/>
                          <a:satMod val="135000"/>
                        </a:schemeClr>
                        <a:prstClr val="white"/>
                      </a:duotone>
                      <a:extLst>
                        <a:ext uri="{BEBA8EAE-BF5A-486C-A8C5-ECC9F3942E4B}">
                          <a14:imgProps xmlns:a14="http://schemas.microsoft.com/office/drawing/2010/main">
                            <a14:imgLayer r:embed="rId13">
                              <a14:imgEffect>
                                <a14:backgroundRemoval t="24706" b="91765" l="14724" r="84049"/>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14372" t="24041" r="15068" b="7619"/>
                    <a:stretch/>
                  </pic:blipFill>
                  <pic:spPr bwMode="auto">
                    <a:xfrm>
                      <a:off x="0" y="0"/>
                      <a:ext cx="1743710" cy="17602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53315">
        <w:rPr>
          <w:noProof/>
        </w:rPr>
        <mc:AlternateContent>
          <mc:Choice Requires="wps">
            <w:drawing>
              <wp:anchor distT="0" distB="0" distL="114300" distR="114300" simplePos="0" relativeHeight="251702277" behindDoc="0" locked="0" layoutInCell="1" allowOverlap="1" wp14:anchorId="42DC4E23" wp14:editId="1AF8E6F6">
                <wp:simplePos x="0" y="0"/>
                <wp:positionH relativeFrom="page">
                  <wp:posOffset>5597525</wp:posOffset>
                </wp:positionH>
                <wp:positionV relativeFrom="page">
                  <wp:posOffset>859790</wp:posOffset>
                </wp:positionV>
                <wp:extent cx="3906520" cy="474980"/>
                <wp:effectExtent l="0" t="0" r="0" b="762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2182CA" w14:textId="1C6981A9" w:rsidR="00622C43" w:rsidRPr="00EF6DA6" w:rsidRDefault="00622C43" w:rsidP="00E53315">
                            <w:pPr>
                              <w:pStyle w:val="Title"/>
                              <w:rPr>
                                <w:sz w:val="40"/>
                              </w:rPr>
                            </w:pPr>
                            <w:r>
                              <w:t>Week 6:</w:t>
                            </w:r>
                            <w:r>
                              <w:rPr>
                                <w:sz w:val="40"/>
                              </w:rPr>
                              <w:t>Live Simply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440.75pt;margin-top:67.7pt;width:307.6pt;height:37.4pt;z-index:251702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CZK/U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" filled="f" stroked="f">
                <v:textbox inset=",0,,0">
                  <w:txbxContent>
                    <w:p w14:paraId="222182CA" w14:textId="1C6981A9" w:rsidR="00622C43" w:rsidRPr="00EF6DA6" w:rsidRDefault="00622C43" w:rsidP="00E53315">
                      <w:pPr>
                        <w:pStyle w:val="Title"/>
                        <w:rPr>
                          <w:sz w:val="40"/>
                        </w:rPr>
                      </w:pPr>
                      <w:r>
                        <w:t>Week 6:</w:t>
                      </w:r>
                      <w:r>
                        <w:rPr>
                          <w:sz w:val="40"/>
                        </w:rPr>
                        <w:t>Live Simply</w:t>
                      </w:r>
                    </w:p>
                  </w:txbxContent>
                </v:textbox>
                <w10:wrap anchorx="page" anchory="page"/>
              </v:shape>
            </w:pict>
          </mc:Fallback>
        </mc:AlternateContent>
      </w:r>
      <w:r w:rsidR="00E53315">
        <w:rPr>
          <w:noProof/>
        </w:rPr>
        <mc:AlternateContent>
          <mc:Choice Requires="wps">
            <w:drawing>
              <wp:anchor distT="0" distB="0" distL="114300" distR="114300" simplePos="0" relativeHeight="251700229" behindDoc="0" locked="0" layoutInCell="1" allowOverlap="1" wp14:anchorId="5F682925" wp14:editId="59C12BBB">
                <wp:simplePos x="0" y="0"/>
                <wp:positionH relativeFrom="page">
                  <wp:posOffset>581025</wp:posOffset>
                </wp:positionH>
                <wp:positionV relativeFrom="page">
                  <wp:posOffset>859790</wp:posOffset>
                </wp:positionV>
                <wp:extent cx="3906520" cy="474980"/>
                <wp:effectExtent l="0" t="0" r="0" b="7620"/>
                <wp:wrapNone/>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DD932A" w14:textId="3D3B0632" w:rsidR="00622C43" w:rsidRDefault="00622C43" w:rsidP="00E53315">
                            <w:pPr>
                              <w:pStyle w:val="Title"/>
                            </w:pPr>
                            <w:r>
                              <w:t xml:space="preserve">Week 5: </w:t>
                            </w:r>
                            <w:r w:rsidRPr="00EF6DA6">
                              <w:rPr>
                                <w:sz w:val="40"/>
                              </w:rPr>
                              <w:t>Rest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45.75pt;margin-top:67.7pt;width:307.6pt;height:37.4pt;z-index:251700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yw0/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" filled="f" stroked="f">
                <v:textbox inset=",0,,0">
                  <w:txbxContent>
                    <w:p w14:paraId="20DD932A" w14:textId="3D3B0632" w:rsidR="00622C43" w:rsidRDefault="00622C43" w:rsidP="00E53315">
                      <w:pPr>
                        <w:pStyle w:val="Title"/>
                      </w:pPr>
                      <w:r>
                        <w:t xml:space="preserve">Week 5: </w:t>
                      </w:r>
                      <w:r w:rsidRPr="00EF6DA6">
                        <w:rPr>
                          <w:sz w:val="40"/>
                        </w:rPr>
                        <w:t>Rest</w:t>
                      </w:r>
                    </w:p>
                  </w:txbxContent>
                </v:textbox>
                <w10:wrap anchorx="page" anchory="page"/>
              </v:shape>
            </w:pict>
          </mc:Fallback>
        </mc:AlternateContent>
      </w:r>
      <w:r w:rsidR="00E05E3C">
        <w:br w:type="page"/>
      </w:r>
      <w:r w:rsidR="00AC1FEF">
        <w:rPr>
          <w:noProof/>
        </w:rPr>
        <w:lastRenderedPageBreak/>
        <mc:AlternateContent>
          <mc:Choice Requires="wps">
            <w:drawing>
              <wp:anchor distT="0" distB="0" distL="114300" distR="114300" simplePos="0" relativeHeight="251929605" behindDoc="0" locked="0" layoutInCell="1" allowOverlap="1" wp14:anchorId="57FA5ED4" wp14:editId="62B77FE5">
                <wp:simplePos x="0" y="0"/>
                <wp:positionH relativeFrom="page">
                  <wp:posOffset>5694680</wp:posOffset>
                </wp:positionH>
                <wp:positionV relativeFrom="page">
                  <wp:posOffset>1564005</wp:posOffset>
                </wp:positionV>
                <wp:extent cx="3849370" cy="1078230"/>
                <wp:effectExtent l="0" t="0" r="0" b="0"/>
                <wp:wrapThrough wrapText="bothSides">
                  <wp:wrapPolygon edited="0">
                    <wp:start x="143" y="0"/>
                    <wp:lineTo x="143" y="20862"/>
                    <wp:lineTo x="21237" y="20862"/>
                    <wp:lineTo x="21237" y="0"/>
                    <wp:lineTo x="143" y="0"/>
                  </wp:wrapPolygon>
                </wp:wrapThrough>
                <wp:docPr id="138" name="Text Box 138"/>
                <wp:cNvGraphicFramePr/>
                <a:graphic xmlns:a="http://schemas.openxmlformats.org/drawingml/2006/main">
                  <a:graphicData uri="http://schemas.microsoft.com/office/word/2010/wordprocessingShape">
                    <wps:wsp>
                      <wps:cNvSpPr txBox="1"/>
                      <wps:spPr>
                        <a:xfrm>
                          <a:off x="0" y="0"/>
                          <a:ext cx="3849370" cy="10782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FD9C050" w14:textId="6C41EC41" w:rsidR="00893DBB" w:rsidRPr="009A0BE5" w:rsidRDefault="00893DBB" w:rsidP="00893DBB">
                            <w:pPr>
                              <w:jc w:val="center"/>
                              <w:rPr>
                                <w:b/>
                                <w:i/>
                                <w:sz w:val="20"/>
                              </w:rPr>
                            </w:pPr>
                            <w:r>
                              <w:rPr>
                                <w:b/>
                                <w:i/>
                                <w:sz w:val="20"/>
                              </w:rPr>
                              <w:t xml:space="preserve">When we have an item that is of great worth we take extra care of it. </w:t>
                            </w:r>
                            <w:r w:rsidR="00AC1FEF">
                              <w:rPr>
                                <w:b/>
                                <w:i/>
                                <w:sz w:val="20"/>
                              </w:rPr>
                              <w:t>Like our personal valuables, the earth, our gifts, and our financial resources are also of great worth and they are to be stewarded well. Even if some things do not have monetary value, they are of great worth to God and in the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79" type="#_x0000_t202" style="position:absolute;margin-left:448.4pt;margin-top:123.15pt;width:303.1pt;height:84.9pt;z-index:2519296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0yVNcCAAAjBgAADgAAAGRycy9lMm9Eb2MueG1srFRNb9swDL0P2H8QdE9tJ2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" mv:complextextbox="1" filled="f" stroked="f">
                <v:textbox>
                  <w:txbxContent>
                    <w:p w14:paraId="5FD9C050" w14:textId="6C41EC41" w:rsidR="00893DBB" w:rsidRPr="009A0BE5" w:rsidRDefault="00893DBB" w:rsidP="00893DBB">
                      <w:pPr>
                        <w:jc w:val="center"/>
                        <w:rPr>
                          <w:b/>
                          <w:i/>
                          <w:sz w:val="20"/>
                        </w:rPr>
                      </w:pPr>
                      <w:r>
                        <w:rPr>
                          <w:b/>
                          <w:i/>
                          <w:sz w:val="20"/>
                        </w:rPr>
                        <w:t xml:space="preserve">When we have an item that is of great worth we take extra care of it. </w:t>
                      </w:r>
                      <w:r w:rsidR="00AC1FEF">
                        <w:rPr>
                          <w:b/>
                          <w:i/>
                          <w:sz w:val="20"/>
                        </w:rPr>
                        <w:t>Like our personal valuables, the earth, our gifts, and our financial resources are also of great worth and they are to be stewarded well. Even if some things do not have monetary value, they are of great worth to God and in the Kingdom.</w:t>
                      </w:r>
                    </w:p>
                  </w:txbxContent>
                </v:textbox>
                <w10:wrap type="through" anchorx="page" anchory="page"/>
              </v:shape>
            </w:pict>
          </mc:Fallback>
        </mc:AlternateContent>
      </w:r>
      <w:r w:rsidR="00AC1FEF">
        <w:rPr>
          <w:noProof/>
        </w:rPr>
        <mc:AlternateContent>
          <mc:Choice Requires="wps">
            <w:drawing>
              <wp:anchor distT="0" distB="0" distL="114300" distR="114300" simplePos="0" relativeHeight="251905029" behindDoc="0" locked="0" layoutInCell="1" allowOverlap="1" wp14:anchorId="29AA8BCE" wp14:editId="34B261AA">
                <wp:simplePos x="0" y="0"/>
                <wp:positionH relativeFrom="page">
                  <wp:posOffset>5989320</wp:posOffset>
                </wp:positionH>
                <wp:positionV relativeFrom="page">
                  <wp:posOffset>2662555</wp:posOffset>
                </wp:positionV>
                <wp:extent cx="3200400" cy="603250"/>
                <wp:effectExtent l="0" t="0" r="0" b="6350"/>
                <wp:wrapTight wrapText="bothSides">
                  <wp:wrapPolygon edited="0">
                    <wp:start x="171" y="0"/>
                    <wp:lineTo x="171" y="20918"/>
                    <wp:lineTo x="21257" y="20918"/>
                    <wp:lineTo x="21257" y="0"/>
                    <wp:lineTo x="171" y="0"/>
                  </wp:wrapPolygon>
                </wp:wrapTight>
                <wp:docPr id="10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20539B8" w14:textId="77777777" w:rsidR="00622C43" w:rsidRPr="008D78CA" w:rsidRDefault="00622C43" w:rsidP="007C27C6">
                            <w:pPr>
                              <w:pStyle w:val="Title"/>
                              <w:jc w:val="center"/>
                              <w:rPr>
                                <w:b/>
                                <w:color w:val="131D43" w:themeColor="text2" w:themeShade="80"/>
                                <w:spacing w:val="-20"/>
                                <w:sz w:val="32"/>
                                <w:szCs w:val="32"/>
                              </w:rPr>
                            </w:pPr>
                            <w:r w:rsidRPr="008D78CA">
                              <w:rPr>
                                <w:b/>
                                <w:color w:val="131D43" w:themeColor="text2" w:themeShade="80"/>
                                <w:spacing w:val="-20"/>
                                <w:sz w:val="32"/>
                                <w:szCs w:val="32"/>
                              </w:rPr>
                              <w:t>Parable of the Prodigal Son</w:t>
                            </w:r>
                          </w:p>
                          <w:p w14:paraId="4D8447F8" w14:textId="77777777" w:rsidR="00622C43" w:rsidRPr="00B45421" w:rsidRDefault="00622C43" w:rsidP="007C27C6">
                            <w:pPr>
                              <w:pStyle w:val="Title"/>
                              <w:jc w:val="center"/>
                              <w:rPr>
                                <w:b/>
                                <w:color w:val="131D43" w:themeColor="text2" w:themeShade="80"/>
                                <w:sz w:val="36"/>
                              </w:rPr>
                            </w:pPr>
                            <w:r>
                              <w:rPr>
                                <w:b/>
                                <w:color w:val="131D43" w:themeColor="text2" w:themeShade="80"/>
                                <w:sz w:val="36"/>
                              </w:rPr>
                              <w:t>Luke 15:11-32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471.6pt;margin-top:209.65pt;width:252pt;height:47.5pt;z-index:251905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YOWPkCAABY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" filled="f" stroked="f">
                <v:textbox inset=",0,,0">
                  <w:txbxContent>
                    <w:p w14:paraId="720539B8" w14:textId="77777777" w:rsidR="00622C43" w:rsidRPr="008D78CA" w:rsidRDefault="00622C43" w:rsidP="007C27C6">
                      <w:pPr>
                        <w:pStyle w:val="Title"/>
                        <w:jc w:val="center"/>
                        <w:rPr>
                          <w:b/>
                          <w:color w:val="131D43" w:themeColor="text2" w:themeShade="80"/>
                          <w:spacing w:val="-20"/>
                          <w:sz w:val="32"/>
                          <w:szCs w:val="32"/>
                        </w:rPr>
                      </w:pPr>
                      <w:r w:rsidRPr="008D78CA">
                        <w:rPr>
                          <w:b/>
                          <w:color w:val="131D43" w:themeColor="text2" w:themeShade="80"/>
                          <w:spacing w:val="-20"/>
                          <w:sz w:val="32"/>
                          <w:szCs w:val="32"/>
                        </w:rPr>
                        <w:t>Parable of the Prodigal Son</w:t>
                      </w:r>
                    </w:p>
                    <w:p w14:paraId="4D8447F8" w14:textId="77777777" w:rsidR="00622C43" w:rsidRPr="00B45421" w:rsidRDefault="00622C43" w:rsidP="007C27C6">
                      <w:pPr>
                        <w:pStyle w:val="Title"/>
                        <w:jc w:val="center"/>
                        <w:rPr>
                          <w:b/>
                          <w:color w:val="131D43" w:themeColor="text2" w:themeShade="80"/>
                          <w:sz w:val="36"/>
                        </w:rPr>
                      </w:pPr>
                      <w:r>
                        <w:rPr>
                          <w:b/>
                          <w:color w:val="131D43" w:themeColor="text2" w:themeShade="80"/>
                          <w:sz w:val="36"/>
                        </w:rPr>
                        <w:t>Luke 15:11-32</w:t>
                      </w:r>
                    </w:p>
                  </w:txbxContent>
                </v:textbox>
                <w10:wrap type="tight" anchorx="page" anchory="page"/>
              </v:shape>
            </w:pict>
          </mc:Fallback>
        </mc:AlternateContent>
      </w:r>
      <w:r w:rsidR="00AC1FEF">
        <w:rPr>
          <w:noProof/>
        </w:rPr>
        <mc:AlternateContent>
          <mc:Choice Requires="wps">
            <w:drawing>
              <wp:anchor distT="0" distB="0" distL="114300" distR="114300" simplePos="0" relativeHeight="251906053" behindDoc="0" locked="0" layoutInCell="1" allowOverlap="1" wp14:anchorId="48B9DDBB" wp14:editId="3A5978B2">
                <wp:simplePos x="0" y="0"/>
                <wp:positionH relativeFrom="page">
                  <wp:posOffset>5766435</wp:posOffset>
                </wp:positionH>
                <wp:positionV relativeFrom="page">
                  <wp:posOffset>3218180</wp:posOffset>
                </wp:positionV>
                <wp:extent cx="3491230" cy="2122805"/>
                <wp:effectExtent l="0" t="0" r="0" b="10795"/>
                <wp:wrapThrough wrapText="bothSides">
                  <wp:wrapPolygon edited="0">
                    <wp:start x="157" y="0"/>
                    <wp:lineTo x="157" y="21451"/>
                    <wp:lineTo x="21215" y="21451"/>
                    <wp:lineTo x="21215" y="0"/>
                    <wp:lineTo x="157" y="0"/>
                  </wp:wrapPolygon>
                </wp:wrapThrough>
                <wp:docPr id="31" name="Text Box 31"/>
                <wp:cNvGraphicFramePr/>
                <a:graphic xmlns:a="http://schemas.openxmlformats.org/drawingml/2006/main">
                  <a:graphicData uri="http://schemas.microsoft.com/office/word/2010/wordprocessingShape">
                    <wps:wsp>
                      <wps:cNvSpPr txBox="1"/>
                      <wps:spPr>
                        <a:xfrm>
                          <a:off x="0" y="0"/>
                          <a:ext cx="3491230" cy="21228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C9E64F" w14:textId="77777777" w:rsidR="00622C43" w:rsidRDefault="00622C43" w:rsidP="007C27C6">
                            <w:pPr>
                              <w:rPr>
                                <w:b/>
                                <w:color w:val="131D43" w:themeColor="text2" w:themeShade="80"/>
                                <w:sz w:val="28"/>
                              </w:rPr>
                            </w:pPr>
                            <w:r>
                              <w:rPr>
                                <w:b/>
                                <w:color w:val="131D43" w:themeColor="text2" w:themeShade="80"/>
                                <w:sz w:val="28"/>
                              </w:rPr>
                              <w:t xml:space="preserve">Main Points: </w:t>
                            </w:r>
                          </w:p>
                          <w:p w14:paraId="7D308769" w14:textId="64B25DFF" w:rsidR="00622C43" w:rsidRPr="00893DBB" w:rsidRDefault="00622C43" w:rsidP="00893DBB">
                            <w:pPr>
                              <w:pStyle w:val="ListParagraph"/>
                              <w:numPr>
                                <w:ilvl w:val="0"/>
                                <w:numId w:val="14"/>
                              </w:numPr>
                              <w:rPr>
                                <w:color w:val="131D43" w:themeColor="text2" w:themeShade="80"/>
                              </w:rPr>
                            </w:pPr>
                            <w:r w:rsidRPr="00212D9A">
                              <w:rPr>
                                <w:color w:val="131D43" w:themeColor="text2" w:themeShade="80"/>
                              </w:rPr>
                              <w:t xml:space="preserve">We are to take care of the things God has entrusted us with: creation &amp; material resources. </w:t>
                            </w:r>
                          </w:p>
                          <w:p w14:paraId="0EBEE3F3" w14:textId="5061D8EC" w:rsidR="00622C43" w:rsidRPr="00893DBB" w:rsidRDefault="00622C43" w:rsidP="007C27C6">
                            <w:pPr>
                              <w:pStyle w:val="ListParagraph"/>
                              <w:numPr>
                                <w:ilvl w:val="0"/>
                                <w:numId w:val="14"/>
                              </w:numPr>
                              <w:rPr>
                                <w:color w:val="131D43" w:themeColor="text2" w:themeShade="80"/>
                              </w:rPr>
                            </w:pPr>
                            <w:r w:rsidRPr="00212D9A">
                              <w:rPr>
                                <w:color w:val="131D43" w:themeColor="text2" w:themeShade="80"/>
                              </w:rPr>
                              <w:t xml:space="preserve">We have been given authority over our finances and our environment and we are to manage them well. </w:t>
                            </w:r>
                          </w:p>
                          <w:p w14:paraId="4C3B9713" w14:textId="77777777" w:rsidR="00622C43" w:rsidRPr="00212D9A" w:rsidRDefault="00622C43" w:rsidP="007C27C6">
                            <w:pPr>
                              <w:pStyle w:val="ListParagraph"/>
                              <w:numPr>
                                <w:ilvl w:val="0"/>
                                <w:numId w:val="14"/>
                              </w:numPr>
                              <w:rPr>
                                <w:color w:val="131D43" w:themeColor="text2" w:themeShade="80"/>
                              </w:rPr>
                            </w:pPr>
                            <w:r w:rsidRPr="00212D9A">
                              <w:rPr>
                                <w:color w:val="131D43" w:themeColor="text2" w:themeShade="80"/>
                              </w:rPr>
                              <w:t>We are only to use what we need and not use our resources excessively.</w:t>
                            </w:r>
                          </w:p>
                          <w:p w14:paraId="251F9DC7" w14:textId="77777777" w:rsidR="00622C43" w:rsidRPr="001E3630" w:rsidRDefault="00622C43" w:rsidP="007C27C6">
                            <w:pPr>
                              <w:rPr>
                                <w:color w:val="131D43" w:themeColor="text2" w:themeShade="80"/>
                                <w:sz w:val="16"/>
                              </w:rPr>
                            </w:pPr>
                          </w:p>
                          <w:p w14:paraId="48F4A805" w14:textId="77777777" w:rsidR="00622C43" w:rsidRDefault="00622C43" w:rsidP="007C27C6">
                            <w:pPr>
                              <w:rPr>
                                <w:b/>
                                <w:color w:val="131D43" w:themeColor="text2" w:themeShade="80"/>
                                <w:sz w:val="28"/>
                              </w:rPr>
                            </w:pPr>
                            <w:r>
                              <w:rPr>
                                <w:b/>
                                <w:color w:val="131D43" w:themeColor="text2" w:themeShade="80"/>
                                <w:sz w:val="28"/>
                              </w:rPr>
                              <w:t xml:space="preserve">Discussion Questions: </w:t>
                            </w:r>
                          </w:p>
                          <w:p w14:paraId="6CDEA1A7" w14:textId="77777777" w:rsidR="00622C43" w:rsidRDefault="00622C43" w:rsidP="007C27C6">
                            <w:pPr>
                              <w:rPr>
                                <w:b/>
                                <w:color w:val="131D43" w:themeColor="text2" w:themeShade="80"/>
                                <w:sz w:val="28"/>
                              </w:rPr>
                            </w:pPr>
                          </w:p>
                          <w:p w14:paraId="33EC7BB4" w14:textId="77777777" w:rsidR="00622C43" w:rsidRPr="008D24E1" w:rsidRDefault="00622C43" w:rsidP="007C27C6">
                            <w:pPr>
                              <w:rPr>
                                <w:b/>
                                <w:color w:val="131D43" w:themeColor="text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454.05pt;margin-top:253.4pt;width:274.9pt;height:167.15pt;z-index:251906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" mv:complextextbox="1" filled="f" stroked="f">
                <v:textbox>
                  <w:txbxContent>
                    <w:p w14:paraId="66C9E64F" w14:textId="77777777" w:rsidR="00622C43" w:rsidRDefault="00622C43" w:rsidP="007C27C6">
                      <w:pPr>
                        <w:rPr>
                          <w:b/>
                          <w:color w:val="131D43" w:themeColor="text2" w:themeShade="80"/>
                          <w:sz w:val="28"/>
                        </w:rPr>
                      </w:pPr>
                      <w:r>
                        <w:rPr>
                          <w:b/>
                          <w:color w:val="131D43" w:themeColor="text2" w:themeShade="80"/>
                          <w:sz w:val="28"/>
                        </w:rPr>
                        <w:t xml:space="preserve">Main Points: </w:t>
                      </w:r>
                    </w:p>
                    <w:p w14:paraId="7D308769" w14:textId="64B25DFF" w:rsidR="00622C43" w:rsidRPr="00893DBB" w:rsidRDefault="00622C43" w:rsidP="00893DBB">
                      <w:pPr>
                        <w:pStyle w:val="ListParagraph"/>
                        <w:numPr>
                          <w:ilvl w:val="0"/>
                          <w:numId w:val="14"/>
                        </w:numPr>
                        <w:rPr>
                          <w:color w:val="131D43" w:themeColor="text2" w:themeShade="80"/>
                        </w:rPr>
                      </w:pPr>
                      <w:r w:rsidRPr="00212D9A">
                        <w:rPr>
                          <w:color w:val="131D43" w:themeColor="text2" w:themeShade="80"/>
                        </w:rPr>
                        <w:t xml:space="preserve">We are to take care of the things God has entrusted us with: creation &amp; material resources. </w:t>
                      </w:r>
                    </w:p>
                    <w:p w14:paraId="0EBEE3F3" w14:textId="5061D8EC" w:rsidR="00622C43" w:rsidRPr="00893DBB" w:rsidRDefault="00622C43" w:rsidP="007C27C6">
                      <w:pPr>
                        <w:pStyle w:val="ListParagraph"/>
                        <w:numPr>
                          <w:ilvl w:val="0"/>
                          <w:numId w:val="14"/>
                        </w:numPr>
                        <w:rPr>
                          <w:color w:val="131D43" w:themeColor="text2" w:themeShade="80"/>
                        </w:rPr>
                      </w:pPr>
                      <w:r w:rsidRPr="00212D9A">
                        <w:rPr>
                          <w:color w:val="131D43" w:themeColor="text2" w:themeShade="80"/>
                        </w:rPr>
                        <w:t xml:space="preserve">We have been given authority over our finances and our environment and we are to manage them well. </w:t>
                      </w:r>
                    </w:p>
                    <w:p w14:paraId="4C3B9713" w14:textId="77777777" w:rsidR="00622C43" w:rsidRPr="00212D9A" w:rsidRDefault="00622C43" w:rsidP="007C27C6">
                      <w:pPr>
                        <w:pStyle w:val="ListParagraph"/>
                        <w:numPr>
                          <w:ilvl w:val="0"/>
                          <w:numId w:val="14"/>
                        </w:numPr>
                        <w:rPr>
                          <w:color w:val="131D43" w:themeColor="text2" w:themeShade="80"/>
                        </w:rPr>
                      </w:pPr>
                      <w:r w:rsidRPr="00212D9A">
                        <w:rPr>
                          <w:color w:val="131D43" w:themeColor="text2" w:themeShade="80"/>
                        </w:rPr>
                        <w:t>We are only to use what we need and not use our resources excessively.</w:t>
                      </w:r>
                    </w:p>
                    <w:p w14:paraId="251F9DC7" w14:textId="77777777" w:rsidR="00622C43" w:rsidRPr="001E3630" w:rsidRDefault="00622C43" w:rsidP="007C27C6">
                      <w:pPr>
                        <w:rPr>
                          <w:color w:val="131D43" w:themeColor="text2" w:themeShade="80"/>
                          <w:sz w:val="16"/>
                        </w:rPr>
                      </w:pPr>
                    </w:p>
                    <w:p w14:paraId="48F4A805" w14:textId="77777777" w:rsidR="00622C43" w:rsidRDefault="00622C43" w:rsidP="007C27C6">
                      <w:pPr>
                        <w:rPr>
                          <w:b/>
                          <w:color w:val="131D43" w:themeColor="text2" w:themeShade="80"/>
                          <w:sz w:val="28"/>
                        </w:rPr>
                      </w:pPr>
                      <w:r>
                        <w:rPr>
                          <w:b/>
                          <w:color w:val="131D43" w:themeColor="text2" w:themeShade="80"/>
                          <w:sz w:val="28"/>
                        </w:rPr>
                        <w:t xml:space="preserve">Discussion Questions: </w:t>
                      </w:r>
                    </w:p>
                    <w:p w14:paraId="6CDEA1A7" w14:textId="77777777" w:rsidR="00622C43" w:rsidRDefault="00622C43" w:rsidP="007C27C6">
                      <w:pPr>
                        <w:rPr>
                          <w:b/>
                          <w:color w:val="131D43" w:themeColor="text2" w:themeShade="80"/>
                          <w:sz w:val="28"/>
                        </w:rPr>
                      </w:pPr>
                    </w:p>
                    <w:p w14:paraId="33EC7BB4" w14:textId="77777777" w:rsidR="00622C43" w:rsidRPr="008D24E1" w:rsidRDefault="00622C43" w:rsidP="007C27C6">
                      <w:pPr>
                        <w:rPr>
                          <w:b/>
                          <w:color w:val="131D43" w:themeColor="text2" w:themeShade="80"/>
                          <w:sz w:val="28"/>
                        </w:rPr>
                      </w:pPr>
                    </w:p>
                  </w:txbxContent>
                </v:textbox>
                <w10:wrap type="through" anchorx="page" anchory="page"/>
              </v:shape>
            </w:pict>
          </mc:Fallback>
        </mc:AlternateContent>
      </w:r>
      <w:r w:rsidR="00B70323">
        <w:rPr>
          <w:noProof/>
        </w:rPr>
        <mc:AlternateContent>
          <mc:Choice Requires="wpg">
            <w:drawing>
              <wp:anchor distT="0" distB="0" distL="114300" distR="114300" simplePos="0" relativeHeight="251907077" behindDoc="0" locked="0" layoutInCell="1" allowOverlap="1" wp14:anchorId="63AC3A19" wp14:editId="3ED865A6">
                <wp:simplePos x="0" y="0"/>
                <wp:positionH relativeFrom="page">
                  <wp:posOffset>5791835</wp:posOffset>
                </wp:positionH>
                <wp:positionV relativeFrom="page">
                  <wp:posOffset>5215255</wp:posOffset>
                </wp:positionV>
                <wp:extent cx="3646805" cy="2171700"/>
                <wp:effectExtent l="0" t="0" r="0" b="12700"/>
                <wp:wrapThrough wrapText="bothSides">
                  <wp:wrapPolygon edited="0">
                    <wp:start x="150" y="0"/>
                    <wp:lineTo x="150" y="21474"/>
                    <wp:lineTo x="21213" y="21474"/>
                    <wp:lineTo x="21213" y="0"/>
                    <wp:lineTo x="150" y="0"/>
                  </wp:wrapPolygon>
                </wp:wrapThrough>
                <wp:docPr id="115" name="Group 115"/>
                <wp:cNvGraphicFramePr/>
                <a:graphic xmlns:a="http://schemas.openxmlformats.org/drawingml/2006/main">
                  <a:graphicData uri="http://schemas.microsoft.com/office/word/2010/wordprocessingGroup">
                    <wpg:wgp>
                      <wpg:cNvGrpSpPr/>
                      <wpg:grpSpPr>
                        <a:xfrm>
                          <a:off x="0" y="0"/>
                          <a:ext cx="3646805" cy="2171700"/>
                          <a:chOff x="0" y="0"/>
                          <a:chExt cx="3646805" cy="2171700"/>
                        </a:xfrm>
                        <a:extLst>
                          <a:ext uri="{0CCBE362-F206-4b92-989A-16890622DB6E}">
                            <ma14:wrappingTextBoxFlag xmlns:ma14="http://schemas.microsoft.com/office/mac/drawingml/2011/main" val="1"/>
                          </a:ext>
                        </a:extLst>
                      </wpg:grpSpPr>
                      <wps:wsp>
                        <wps:cNvPr id="32" name="Text Box 32"/>
                        <wps:cNvSpPr txBox="1"/>
                        <wps:spPr>
                          <a:xfrm>
                            <a:off x="0" y="0"/>
                            <a:ext cx="3646805" cy="2171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1594485" y="45720"/>
                            <a:ext cx="1960880" cy="520700"/>
                          </a:xfrm>
                          <a:prstGeom prst="rect">
                            <a:avLst/>
                          </a:prstGeom>
                          <a:noFill/>
                          <a:ln>
                            <a:noFill/>
                          </a:ln>
                          <a:effectLst/>
                          <a:extLst>
                            <a:ext uri="{C572A759-6A51-4108-AA02-DFA0A04FC94B}">
                              <ma14:wrappingTextBoxFlag xmlns:ma14="http://schemas.microsoft.com/office/mac/drawingml/2011/main"/>
                            </a:ext>
                          </a:extLst>
                        </wps:spPr>
                        <wps:txbx id="47">
                          <w:txbxContent>
                            <w:p w14:paraId="125281EF" w14:textId="77777777" w:rsidR="00622C43" w:rsidRPr="00212D9A" w:rsidRDefault="00622C43" w:rsidP="007C27C6">
                              <w:pPr>
                                <w:pStyle w:val="ListParagraph"/>
                                <w:numPr>
                                  <w:ilvl w:val="0"/>
                                  <w:numId w:val="15"/>
                                </w:numPr>
                                <w:rPr>
                                  <w:color w:val="131D43" w:themeColor="text2" w:themeShade="80"/>
                                </w:rPr>
                              </w:pPr>
                              <w:r w:rsidRPr="00212D9A">
                                <w:rPr>
                                  <w:color w:val="131D43" w:themeColor="text2" w:themeShade="80"/>
                                </w:rPr>
                                <w:t xml:space="preserve">What are ways that you can make better use of your finances? </w:t>
                              </w:r>
                            </w:p>
                            <w:p w14:paraId="024F63A0" w14:textId="77777777" w:rsidR="00622C43" w:rsidRPr="00212D9A" w:rsidRDefault="00622C43" w:rsidP="007C27C6">
                              <w:pPr>
                                <w:ind w:left="360"/>
                                <w:rPr>
                                  <w:color w:val="131D43" w:themeColor="text2" w:themeShade="80"/>
                                  <w:sz w:val="14"/>
                                </w:rPr>
                              </w:pPr>
                            </w:p>
                            <w:p w14:paraId="3AADB4A3" w14:textId="77777777" w:rsidR="00622C43" w:rsidRPr="00212D9A" w:rsidRDefault="00622C43" w:rsidP="007C27C6">
                              <w:pPr>
                                <w:pStyle w:val="ListParagraph"/>
                                <w:numPr>
                                  <w:ilvl w:val="0"/>
                                  <w:numId w:val="15"/>
                                </w:numPr>
                                <w:rPr>
                                  <w:sz w:val="22"/>
                                </w:rPr>
                              </w:pPr>
                              <w:r w:rsidRPr="00212D9A">
                                <w:rPr>
                                  <w:color w:val="131D43" w:themeColor="text2" w:themeShade="80"/>
                                </w:rPr>
                                <w:t xml:space="preserve">How can you be a better steward of the earth? </w:t>
                              </w:r>
                            </w:p>
                            <w:p w14:paraId="34F79DF2" w14:textId="77777777" w:rsidR="00622C43" w:rsidRPr="00212D9A" w:rsidRDefault="00622C43" w:rsidP="007C27C6">
                              <w:pPr>
                                <w:rPr>
                                  <w:sz w:val="14"/>
                                </w:rPr>
                              </w:pPr>
                            </w:p>
                            <w:p w14:paraId="1A731765" w14:textId="77777777" w:rsidR="00622C43" w:rsidRPr="00212D9A" w:rsidRDefault="00622C43" w:rsidP="007C27C6">
                              <w:pPr>
                                <w:pStyle w:val="ListParagraph"/>
                                <w:numPr>
                                  <w:ilvl w:val="0"/>
                                  <w:numId w:val="15"/>
                                </w:numPr>
                              </w:pPr>
                              <w:r w:rsidRPr="00212D9A">
                                <w:t xml:space="preserve">Are there any areas in your life where you and your family can be more responsible stewards: time, gifts?  </w:t>
                              </w:r>
                            </w:p>
                            <w:p w14:paraId="4C55464C" w14:textId="77777777" w:rsidR="00622C43" w:rsidRPr="00212D9A" w:rsidRDefault="00622C43" w:rsidP="007C27C6">
                              <w:pPr>
                                <w:rPr>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1594485" y="565150"/>
                            <a:ext cx="1960880" cy="102235"/>
                          </a:xfrm>
                          <a:prstGeom prst="rect">
                            <a:avLst/>
                          </a:prstGeom>
                          <a:noFill/>
                          <a:ln>
                            <a:noFill/>
                          </a:ln>
                          <a:effectLst/>
                          <a:extLst>
                            <a:ext uri="{C572A759-6A51-4108-AA02-DFA0A04FC94B}">
                              <ma14:wrappingTextBoxFlag xmlns:ma14="http://schemas.microsoft.com/office/mac/drawingml/2011/main"/>
                            </a:ext>
                          </a:extLst>
                        </wps:spPr>
                        <wps:linkedTxbx id="4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1594485" y="666115"/>
                            <a:ext cx="1960880" cy="347980"/>
                          </a:xfrm>
                          <a:prstGeom prst="rect">
                            <a:avLst/>
                          </a:prstGeom>
                          <a:noFill/>
                          <a:ln>
                            <a:noFill/>
                          </a:ln>
                          <a:effectLst/>
                          <a:extLst>
                            <a:ext uri="{C572A759-6A51-4108-AA02-DFA0A04FC94B}">
                              <ma14:wrappingTextBoxFlag xmlns:ma14="http://schemas.microsoft.com/office/mac/drawingml/2011/main"/>
                            </a:ext>
                          </a:extLst>
                        </wps:spPr>
                        <wps:linkedTxbx id="4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1594485" y="1012825"/>
                            <a:ext cx="1960880" cy="102235"/>
                          </a:xfrm>
                          <a:prstGeom prst="rect">
                            <a:avLst/>
                          </a:prstGeom>
                          <a:noFill/>
                          <a:ln>
                            <a:noFill/>
                          </a:ln>
                          <a:effectLst/>
                          <a:extLst>
                            <a:ext uri="{C572A759-6A51-4108-AA02-DFA0A04FC94B}">
                              <ma14:wrappingTextBoxFlag xmlns:ma14="http://schemas.microsoft.com/office/mac/drawingml/2011/main"/>
                            </a:ext>
                          </a:extLst>
                        </wps:spPr>
                        <wps:linkedTxbx id="4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1594485" y="1113790"/>
                            <a:ext cx="1960880" cy="866775"/>
                          </a:xfrm>
                          <a:prstGeom prst="rect">
                            <a:avLst/>
                          </a:prstGeom>
                          <a:noFill/>
                          <a:ln>
                            <a:noFill/>
                          </a:ln>
                          <a:effectLst/>
                          <a:extLst>
                            <a:ext uri="{C572A759-6A51-4108-AA02-DFA0A04FC94B}">
                              <ma14:wrappingTextBoxFlag xmlns:ma14="http://schemas.microsoft.com/office/mac/drawingml/2011/main"/>
                            </a:ext>
                          </a:extLst>
                        </wps:spPr>
                        <wps:linkedTxbx id="4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5" o:spid="_x0000_s1082" style="position:absolute;margin-left:456.05pt;margin-top:410.65pt;width:287.15pt;height:171pt;z-index:251907077;mso-position-horizontal-relative:page;mso-position-vertical-relative:page" coordsize="3646805,2171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" mv:complextextbox="1">
                <v:shape id="Text Box 32" o:spid="_x0000_s1083" type="#_x0000_t202" style="position:absolute;width:3646805;height:2171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afzxQAA&#10;ANsAAAAPAAAAZHJzL2Rvd25yZXYueG1sRI9Ba8JAFITvQv/D8gremk0t1BCzii2teFBaEw8eH9ln&#10;Esy+DdnVpP++Wyh4HGbmGyZbjaYVN+pdY1nBcxSDIC6tbrhScCw+nxIQziNrbC2Tgh9ysFo+TDJM&#10;tR34QLfcVyJA2KWooPa+S6V0ZU0GXWQ74uCdbW/QB9lXUvc4BLhp5SyOX6XBhsNCjR2911Re8qtR&#10;QLvRFPtk/uG/3s6b+JR8DztdKTV9HNcLEJ5Gfw//t7dawcsM/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4Vp/PFAAAA2wAAAA8AAAAAAAAAAAAAAAAAlwIAAGRycy9k&#10;b3ducmV2LnhtbFBLBQYAAAAABAAEAPUAAACJAwAAAAA=&#10;" mv:complextextbox="1" filled="f" stroked="f"/>
                <v:shape id="Text Box 105" o:spid="_x0000_s1084" type="#_x0000_t202" style="position:absolute;left:1594485;top:45720;width:1960880;height:520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10" inset="0,0,0,0">
                    <w:txbxContent>
                      <w:p w14:paraId="125281EF" w14:textId="77777777" w:rsidR="00622C43" w:rsidRPr="00212D9A" w:rsidRDefault="00622C43" w:rsidP="007C27C6">
                        <w:pPr>
                          <w:pStyle w:val="ListParagraph"/>
                          <w:numPr>
                            <w:ilvl w:val="0"/>
                            <w:numId w:val="15"/>
                          </w:numPr>
                          <w:rPr>
                            <w:color w:val="131D43" w:themeColor="text2" w:themeShade="80"/>
                          </w:rPr>
                        </w:pPr>
                        <w:r w:rsidRPr="00212D9A">
                          <w:rPr>
                            <w:color w:val="131D43" w:themeColor="text2" w:themeShade="80"/>
                          </w:rPr>
                          <w:t xml:space="preserve">What are ways that you can make better use of your finances? </w:t>
                        </w:r>
                      </w:p>
                      <w:p w14:paraId="024F63A0" w14:textId="77777777" w:rsidR="00622C43" w:rsidRPr="00212D9A" w:rsidRDefault="00622C43" w:rsidP="007C27C6">
                        <w:pPr>
                          <w:ind w:left="360"/>
                          <w:rPr>
                            <w:color w:val="131D43" w:themeColor="text2" w:themeShade="80"/>
                            <w:sz w:val="14"/>
                          </w:rPr>
                        </w:pPr>
                      </w:p>
                      <w:p w14:paraId="3AADB4A3" w14:textId="77777777" w:rsidR="00622C43" w:rsidRPr="00212D9A" w:rsidRDefault="00622C43" w:rsidP="007C27C6">
                        <w:pPr>
                          <w:pStyle w:val="ListParagraph"/>
                          <w:numPr>
                            <w:ilvl w:val="0"/>
                            <w:numId w:val="15"/>
                          </w:numPr>
                          <w:rPr>
                            <w:sz w:val="22"/>
                          </w:rPr>
                        </w:pPr>
                        <w:r w:rsidRPr="00212D9A">
                          <w:rPr>
                            <w:color w:val="131D43" w:themeColor="text2" w:themeShade="80"/>
                          </w:rPr>
                          <w:t xml:space="preserve">How can you be a better steward of the earth? </w:t>
                        </w:r>
                      </w:p>
                      <w:p w14:paraId="34F79DF2" w14:textId="77777777" w:rsidR="00622C43" w:rsidRPr="00212D9A" w:rsidRDefault="00622C43" w:rsidP="007C27C6">
                        <w:pPr>
                          <w:rPr>
                            <w:sz w:val="14"/>
                          </w:rPr>
                        </w:pPr>
                      </w:p>
                      <w:p w14:paraId="1A731765" w14:textId="77777777" w:rsidR="00622C43" w:rsidRPr="00212D9A" w:rsidRDefault="00622C43" w:rsidP="007C27C6">
                        <w:pPr>
                          <w:pStyle w:val="ListParagraph"/>
                          <w:numPr>
                            <w:ilvl w:val="0"/>
                            <w:numId w:val="15"/>
                          </w:numPr>
                        </w:pPr>
                        <w:r w:rsidRPr="00212D9A">
                          <w:t xml:space="preserve">Are there any areas in your life where you and your family can be more responsible stewards: time, gifts?  </w:t>
                        </w:r>
                      </w:p>
                      <w:p w14:paraId="4C55464C" w14:textId="77777777" w:rsidR="00622C43" w:rsidRPr="00212D9A" w:rsidRDefault="00622C43" w:rsidP="007C27C6">
                        <w:pPr>
                          <w:rPr>
                            <w:sz w:val="22"/>
                          </w:rPr>
                        </w:pPr>
                      </w:p>
                    </w:txbxContent>
                  </v:textbox>
                </v:shape>
                <v:shape id="Text Box 110" o:spid="_x0000_s1085" type="#_x0000_t202" style="position:absolute;left:1594485;top:565150;width:1960880;height:102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1" inset="0,0,0,0">
                    <w:txbxContent/>
                  </v:textbox>
                </v:shape>
                <v:shape id="Text Box 111" o:spid="_x0000_s1086" type="#_x0000_t202" style="position:absolute;left:1594485;top:666115;width:1960880;height:347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style="mso-next-textbox:#Text Box 113" inset="0,0,0,0">
                    <w:txbxContent/>
                  </v:textbox>
                </v:shape>
                <v:shape id="Text Box 113" o:spid="_x0000_s1087" type="#_x0000_t202" style="position:absolute;left:1594485;top:1012825;width:1960880;height:102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style="mso-next-textbox:#Text Box 114" inset="0,0,0,0">
                    <w:txbxContent/>
                  </v:textbox>
                </v:shape>
                <v:shape id="Text Box 114" o:spid="_x0000_s1088" type="#_x0000_t202" style="position:absolute;left:1594485;top:1113790;width:1960880;height:866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MExwwAA&#10;ANwAAAAPAAAAZHJzL2Rvd25yZXYueG1sRE9Na8JAEL0X+h+WKXhrNo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MExwwAAANwAAAAPAAAAAAAAAAAAAAAAAJcCAABkcnMvZG93&#10;bnJldi54bWxQSwUGAAAAAAQABAD1AAAAhwMAAAAA&#10;" filled="f" stroked="f">
                  <v:textbox inset="0,0,0,0">
                    <w:txbxContent/>
                  </v:textbox>
                </v:shape>
                <w10:wrap type="through" anchorx="page" anchory="page"/>
              </v:group>
            </w:pict>
          </mc:Fallback>
        </mc:AlternateContent>
      </w:r>
      <w:r w:rsidR="00B70323">
        <w:rPr>
          <w:noProof/>
        </w:rPr>
        <mc:AlternateContent>
          <mc:Choice Requires="wpg">
            <w:drawing>
              <wp:anchor distT="0" distB="0" distL="114300" distR="114300" simplePos="0" relativeHeight="251901957" behindDoc="0" locked="0" layoutInCell="1" allowOverlap="1" wp14:anchorId="1E4BDFE7" wp14:editId="79D20A1C">
                <wp:simplePos x="0" y="0"/>
                <wp:positionH relativeFrom="page">
                  <wp:posOffset>732155</wp:posOffset>
                </wp:positionH>
                <wp:positionV relativeFrom="page">
                  <wp:posOffset>3570605</wp:posOffset>
                </wp:positionV>
                <wp:extent cx="3636645" cy="2261235"/>
                <wp:effectExtent l="0" t="0" r="0" b="0"/>
                <wp:wrapThrough wrapText="bothSides">
                  <wp:wrapPolygon edited="0">
                    <wp:start x="151" y="0"/>
                    <wp:lineTo x="151" y="21351"/>
                    <wp:lineTo x="21272" y="21351"/>
                    <wp:lineTo x="21272" y="0"/>
                    <wp:lineTo x="151" y="0"/>
                  </wp:wrapPolygon>
                </wp:wrapThrough>
                <wp:docPr id="102" name="Group 102"/>
                <wp:cNvGraphicFramePr/>
                <a:graphic xmlns:a="http://schemas.openxmlformats.org/drawingml/2006/main">
                  <a:graphicData uri="http://schemas.microsoft.com/office/word/2010/wordprocessingGroup">
                    <wpg:wgp>
                      <wpg:cNvGrpSpPr/>
                      <wpg:grpSpPr>
                        <a:xfrm>
                          <a:off x="0" y="0"/>
                          <a:ext cx="3636645" cy="2261235"/>
                          <a:chOff x="0" y="0"/>
                          <a:chExt cx="3636645" cy="2261235"/>
                        </a:xfrm>
                        <a:extLst>
                          <a:ext uri="{0CCBE362-F206-4b92-989A-16890622DB6E}">
                            <ma14:wrappingTextBoxFlag xmlns:ma14="http://schemas.microsoft.com/office/mac/drawingml/2011/main" val="1"/>
                          </a:ext>
                        </a:extLst>
                      </wpg:grpSpPr>
                      <wps:wsp>
                        <wps:cNvPr id="29" name="Text Box 29"/>
                        <wps:cNvSpPr txBox="1"/>
                        <wps:spPr>
                          <a:xfrm>
                            <a:off x="0" y="0"/>
                            <a:ext cx="3636645" cy="22612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91440" y="45720"/>
                            <a:ext cx="3453765" cy="203200"/>
                          </a:xfrm>
                          <a:prstGeom prst="rect">
                            <a:avLst/>
                          </a:prstGeom>
                          <a:noFill/>
                          <a:ln>
                            <a:noFill/>
                          </a:ln>
                          <a:effectLst/>
                          <a:extLst>
                            <a:ext uri="{C572A759-6A51-4108-AA02-DFA0A04FC94B}">
                              <ma14:wrappingTextBoxFlag xmlns:ma14="http://schemas.microsoft.com/office/mac/drawingml/2011/main"/>
                            </a:ext>
                          </a:extLst>
                        </wps:spPr>
                        <wps:txbx id="48">
                          <w:txbxContent>
                            <w:p w14:paraId="58B0CA68" w14:textId="77777777" w:rsidR="00622C43" w:rsidRPr="00E73899" w:rsidRDefault="00622C43" w:rsidP="007C27C6">
                              <w:pPr>
                                <w:rPr>
                                  <w:b/>
                                  <w:color w:val="131D43" w:themeColor="text2" w:themeShade="80"/>
                                  <w:sz w:val="28"/>
                                </w:rPr>
                              </w:pPr>
                              <w:r>
                                <w:rPr>
                                  <w:b/>
                                  <w:color w:val="131D43" w:themeColor="text2" w:themeShade="80"/>
                                  <w:sz w:val="28"/>
                                </w:rPr>
                                <w:t xml:space="preserve">Main Points: </w:t>
                              </w:r>
                              <w:r w:rsidRPr="00E73899">
                                <w:rPr>
                                  <w:color w:val="131D43" w:themeColor="text2" w:themeShade="80"/>
                                  <w:sz w:val="28"/>
                                </w:rPr>
                                <w:t xml:space="preserve"> </w:t>
                              </w:r>
                            </w:p>
                            <w:p w14:paraId="0F643E94" w14:textId="44484D20" w:rsidR="00622C43" w:rsidRPr="00893DBB" w:rsidRDefault="00622C43" w:rsidP="00893DBB">
                              <w:pPr>
                                <w:pStyle w:val="ListParagraph"/>
                                <w:numPr>
                                  <w:ilvl w:val="0"/>
                                  <w:numId w:val="13"/>
                                </w:numPr>
                                <w:rPr>
                                  <w:color w:val="131D43" w:themeColor="text2" w:themeShade="80"/>
                                </w:rPr>
                              </w:pPr>
                              <w:r w:rsidRPr="00212D9A">
                                <w:rPr>
                                  <w:color w:val="131D43" w:themeColor="text2" w:themeShade="80"/>
                                </w:rPr>
                                <w:t xml:space="preserve">The purpose of the Year of Jubilee was redistribution of property and land. </w:t>
                              </w:r>
                            </w:p>
                            <w:p w14:paraId="7D212D03" w14:textId="50CDEDC2" w:rsidR="00622C43" w:rsidRPr="00893DBB" w:rsidRDefault="00622C43" w:rsidP="007C27C6">
                              <w:pPr>
                                <w:pStyle w:val="ListParagraph"/>
                                <w:numPr>
                                  <w:ilvl w:val="0"/>
                                  <w:numId w:val="13"/>
                                </w:numPr>
                                <w:rPr>
                                  <w:color w:val="131D43" w:themeColor="text2" w:themeShade="80"/>
                                </w:rPr>
                              </w:pPr>
                              <w:r w:rsidRPr="00212D9A">
                                <w:rPr>
                                  <w:color w:val="131D43" w:themeColor="text2" w:themeShade="80"/>
                                </w:rPr>
                                <w:t xml:space="preserve">God provided instructions on how to treat the dispossessed justly. </w:t>
                              </w:r>
                            </w:p>
                            <w:p w14:paraId="3D4C96B0" w14:textId="52276ECE" w:rsidR="00622C43" w:rsidRPr="00893DBB" w:rsidRDefault="00622C43" w:rsidP="007C27C6">
                              <w:pPr>
                                <w:pStyle w:val="ListParagraph"/>
                                <w:numPr>
                                  <w:ilvl w:val="0"/>
                                  <w:numId w:val="13"/>
                                </w:numPr>
                                <w:rPr>
                                  <w:color w:val="131D43" w:themeColor="text2" w:themeShade="80"/>
                                </w:rPr>
                              </w:pPr>
                              <w:r w:rsidRPr="00212D9A">
                                <w:rPr>
                                  <w:color w:val="131D43" w:themeColor="text2" w:themeShade="80"/>
                                </w:rPr>
                                <w:t xml:space="preserve">The Jubilee gave everyone an opportunity to prosper due to cancellation of debts. </w:t>
                              </w:r>
                            </w:p>
                            <w:p w14:paraId="364266A1" w14:textId="4BA9A7AB" w:rsidR="00893DBB" w:rsidRDefault="00622C43" w:rsidP="00893DBB">
                              <w:pPr>
                                <w:pStyle w:val="ListParagraph"/>
                                <w:numPr>
                                  <w:ilvl w:val="0"/>
                                  <w:numId w:val="13"/>
                                </w:numPr>
                                <w:rPr>
                                  <w:color w:val="131D43" w:themeColor="text2" w:themeShade="80"/>
                                </w:rPr>
                              </w:pPr>
                              <w:r w:rsidRPr="00212D9A">
                                <w:rPr>
                                  <w:color w:val="131D43" w:themeColor="text2" w:themeShade="80"/>
                                </w:rPr>
                                <w:t>We are to give generously because our blessings are from God.</w:t>
                              </w:r>
                            </w:p>
                            <w:p w14:paraId="46922629" w14:textId="77777777" w:rsidR="00893DBB" w:rsidRPr="00893DBB" w:rsidRDefault="00893DBB" w:rsidP="00893DBB">
                              <w:pPr>
                                <w:pStyle w:val="ListParagraph"/>
                                <w:rPr>
                                  <w:color w:val="131D43" w:themeColor="text2" w:themeShade="80"/>
                                  <w:sz w:val="10"/>
                                </w:rPr>
                              </w:pPr>
                            </w:p>
                            <w:p w14:paraId="146F203E" w14:textId="77777777" w:rsidR="00622C43" w:rsidRDefault="00622C43" w:rsidP="007C27C6">
                              <w:pPr>
                                <w:rPr>
                                  <w:b/>
                                  <w:color w:val="131D43" w:themeColor="text2" w:themeShade="80"/>
                                  <w:sz w:val="28"/>
                                </w:rPr>
                              </w:pPr>
                              <w:r>
                                <w:rPr>
                                  <w:b/>
                                  <w:color w:val="131D43" w:themeColor="text2" w:themeShade="80"/>
                                  <w:sz w:val="28"/>
                                </w:rPr>
                                <w:t xml:space="preserve">Discussion Questions: </w:t>
                              </w:r>
                            </w:p>
                            <w:p w14:paraId="0634B229" w14:textId="77777777" w:rsidR="00622C43" w:rsidRDefault="00622C43" w:rsidP="007C27C6">
                              <w:pPr>
                                <w:rPr>
                                  <w:b/>
                                  <w:color w:val="131D43" w:themeColor="text2" w:themeShade="80"/>
                                  <w:sz w:val="28"/>
                                </w:rPr>
                              </w:pPr>
                            </w:p>
                            <w:p w14:paraId="2EA374E2" w14:textId="77777777" w:rsidR="00622C43" w:rsidRPr="008D24E1" w:rsidRDefault="00622C43" w:rsidP="007C27C6">
                              <w:pPr>
                                <w:rPr>
                                  <w:b/>
                                  <w:color w:val="131D43" w:themeColor="text2" w:themeShade="80"/>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247650"/>
                            <a:ext cx="3453765" cy="361315"/>
                          </a:xfrm>
                          <a:prstGeom prst="rect">
                            <a:avLst/>
                          </a:prstGeom>
                          <a:noFill/>
                          <a:ln>
                            <a:noFill/>
                          </a:ln>
                          <a:effectLst/>
                          <a:extLst>
                            <a:ext uri="{C572A759-6A51-4108-AA02-DFA0A04FC94B}">
                              <ma14:wrappingTextBoxFlag xmlns:ma14="http://schemas.microsoft.com/office/mac/drawingml/2011/main"/>
                            </a:ext>
                          </a:extLst>
                        </wps:spPr>
                        <wps:linkedTxbx id="4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1440" y="607695"/>
                            <a:ext cx="3453765" cy="360680"/>
                          </a:xfrm>
                          <a:prstGeom prst="rect">
                            <a:avLst/>
                          </a:prstGeom>
                          <a:noFill/>
                          <a:ln>
                            <a:noFill/>
                          </a:ln>
                          <a:effectLst/>
                          <a:extLst>
                            <a:ext uri="{C572A759-6A51-4108-AA02-DFA0A04FC94B}">
                              <ma14:wrappingTextBoxFlag xmlns:ma14="http://schemas.microsoft.com/office/mac/drawingml/2011/main"/>
                            </a:ext>
                          </a:extLst>
                        </wps:spPr>
                        <wps:linkedTxbx id="4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1440" y="967105"/>
                            <a:ext cx="3453765" cy="361315"/>
                          </a:xfrm>
                          <a:prstGeom prst="rect">
                            <a:avLst/>
                          </a:prstGeom>
                          <a:noFill/>
                          <a:ln>
                            <a:noFill/>
                          </a:ln>
                          <a:effectLst/>
                          <a:extLst>
                            <a:ext uri="{C572A759-6A51-4108-AA02-DFA0A04FC94B}">
                              <ma14:wrappingTextBoxFlag xmlns:ma14="http://schemas.microsoft.com/office/mac/drawingml/2011/main"/>
                            </a:ext>
                          </a:extLst>
                        </wps:spPr>
                        <wps:linkedTxbx id="4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91440" y="1327150"/>
                            <a:ext cx="3453765" cy="361315"/>
                          </a:xfrm>
                          <a:prstGeom prst="rect">
                            <a:avLst/>
                          </a:prstGeom>
                          <a:noFill/>
                          <a:ln>
                            <a:noFill/>
                          </a:ln>
                          <a:effectLst/>
                          <a:extLst>
                            <a:ext uri="{C572A759-6A51-4108-AA02-DFA0A04FC94B}">
                              <ma14:wrappingTextBoxFlag xmlns:ma14="http://schemas.microsoft.com/office/mac/drawingml/2011/main"/>
                            </a:ext>
                          </a:extLst>
                        </wps:spPr>
                        <wps:linkedTxbx id="4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91440" y="1687195"/>
                            <a:ext cx="3453765" cy="73025"/>
                          </a:xfrm>
                          <a:prstGeom prst="rect">
                            <a:avLst/>
                          </a:prstGeom>
                          <a:noFill/>
                          <a:ln>
                            <a:noFill/>
                          </a:ln>
                          <a:effectLst/>
                          <a:extLst>
                            <a:ext uri="{C572A759-6A51-4108-AA02-DFA0A04FC94B}">
                              <ma14:wrappingTextBoxFlag xmlns:ma14="http://schemas.microsoft.com/office/mac/drawingml/2011/main"/>
                            </a:ext>
                          </a:extLst>
                        </wps:spPr>
                        <wps:linkedTxbx id="4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1758950"/>
                            <a:ext cx="3453765" cy="203200"/>
                          </a:xfrm>
                          <a:prstGeom prst="rect">
                            <a:avLst/>
                          </a:prstGeom>
                          <a:noFill/>
                          <a:ln>
                            <a:noFill/>
                          </a:ln>
                          <a:effectLst/>
                          <a:extLst>
                            <a:ext uri="{C572A759-6A51-4108-AA02-DFA0A04FC94B}">
                              <ma14:wrappingTextBoxFlag xmlns:ma14="http://schemas.microsoft.com/office/mac/drawingml/2011/main"/>
                            </a:ext>
                          </a:extLst>
                        </wps:spPr>
                        <wps:linkedTxbx id="4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1960880"/>
                            <a:ext cx="937260" cy="203200"/>
                          </a:xfrm>
                          <a:prstGeom prst="rect">
                            <a:avLst/>
                          </a:prstGeom>
                          <a:noFill/>
                          <a:ln>
                            <a:noFill/>
                          </a:ln>
                          <a:effectLst/>
                          <a:extLst>
                            <a:ext uri="{C572A759-6A51-4108-AA02-DFA0A04FC94B}">
                              <ma14:wrappingTextBoxFlag xmlns:ma14="http://schemas.microsoft.com/office/mac/drawingml/2011/main"/>
                            </a:ext>
                          </a:extLst>
                        </wps:spPr>
                        <wps:linkedTxbx id="4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2" o:spid="_x0000_s1089" style="position:absolute;margin-left:57.65pt;margin-top:281.15pt;width:286.35pt;height:178.05pt;z-index:251901957;mso-position-horizontal-relative:page;mso-position-vertical-relative:page" coordsize="3636645,22612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" mv:complextextbox="1">
                <v:shape id="Text Box 29" o:spid="_x0000_s1090" type="#_x0000_t202" style="position:absolute;width:3636645;height:2261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KNfxQAA&#10;ANsAAAAPAAAAZHJzL2Rvd25yZXYueG1sRI/NasMwEITvhbyD2EBujRwfUseJYpLQlh5c2vwcclys&#10;jW1irYyl2u7bV4VCj8PMfMNsstE0oqfO1ZYVLOYRCOLC6ppLBZfzy2MCwnlkjY1lUvBNDrLt5GGD&#10;qbYDH6k/+VIECLsUFVTet6mUrqjIoJvbljh4N9sZ9EF2pdQdDgFuGhlH0VIarDksVNjSoaLifvoy&#10;Cigfzfk9eXr2H/vba3RNPodcl0rNpuNuDcLT6P/Df+03rSBewe+X8AP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oo1/FAAAA2wAAAA8AAAAAAAAAAAAAAAAAlwIAAGRycy9k&#10;b3ducmV2LnhtbFBLBQYAAAAABAAEAPUAAACJAwAAAAA=&#10;" mv:complextextbox="1" filled="f" stroked="f"/>
                <v:shape id="Text Box 64" o:spid="_x0000_s1091" type="#_x0000_t202" style="position:absolute;left:91440;top:45720;width:345376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77" inset="0,0,0,0">
                    <w:txbxContent>
                      <w:p w14:paraId="58B0CA68" w14:textId="77777777" w:rsidR="00622C43" w:rsidRPr="00E73899" w:rsidRDefault="00622C43" w:rsidP="007C27C6">
                        <w:pPr>
                          <w:rPr>
                            <w:b/>
                            <w:color w:val="131D43" w:themeColor="text2" w:themeShade="80"/>
                            <w:sz w:val="28"/>
                          </w:rPr>
                        </w:pPr>
                        <w:r>
                          <w:rPr>
                            <w:b/>
                            <w:color w:val="131D43" w:themeColor="text2" w:themeShade="80"/>
                            <w:sz w:val="28"/>
                          </w:rPr>
                          <w:t xml:space="preserve">Main Points: </w:t>
                        </w:r>
                        <w:r w:rsidRPr="00E73899">
                          <w:rPr>
                            <w:color w:val="131D43" w:themeColor="text2" w:themeShade="80"/>
                            <w:sz w:val="28"/>
                          </w:rPr>
                          <w:t xml:space="preserve"> </w:t>
                        </w:r>
                      </w:p>
                      <w:p w14:paraId="0F643E94" w14:textId="44484D20" w:rsidR="00622C43" w:rsidRPr="00893DBB" w:rsidRDefault="00622C43" w:rsidP="00893DBB">
                        <w:pPr>
                          <w:pStyle w:val="ListParagraph"/>
                          <w:numPr>
                            <w:ilvl w:val="0"/>
                            <w:numId w:val="13"/>
                          </w:numPr>
                          <w:rPr>
                            <w:color w:val="131D43" w:themeColor="text2" w:themeShade="80"/>
                          </w:rPr>
                        </w:pPr>
                        <w:r w:rsidRPr="00212D9A">
                          <w:rPr>
                            <w:color w:val="131D43" w:themeColor="text2" w:themeShade="80"/>
                          </w:rPr>
                          <w:t xml:space="preserve">The purpose of the Year of Jubilee was redistribution of property and land. </w:t>
                        </w:r>
                      </w:p>
                      <w:p w14:paraId="7D212D03" w14:textId="50CDEDC2" w:rsidR="00622C43" w:rsidRPr="00893DBB" w:rsidRDefault="00622C43" w:rsidP="007C27C6">
                        <w:pPr>
                          <w:pStyle w:val="ListParagraph"/>
                          <w:numPr>
                            <w:ilvl w:val="0"/>
                            <w:numId w:val="13"/>
                          </w:numPr>
                          <w:rPr>
                            <w:color w:val="131D43" w:themeColor="text2" w:themeShade="80"/>
                          </w:rPr>
                        </w:pPr>
                        <w:r w:rsidRPr="00212D9A">
                          <w:rPr>
                            <w:color w:val="131D43" w:themeColor="text2" w:themeShade="80"/>
                          </w:rPr>
                          <w:t xml:space="preserve">God provided instructions on how to treat the dispossessed justly. </w:t>
                        </w:r>
                      </w:p>
                      <w:p w14:paraId="3D4C96B0" w14:textId="52276ECE" w:rsidR="00622C43" w:rsidRPr="00893DBB" w:rsidRDefault="00622C43" w:rsidP="007C27C6">
                        <w:pPr>
                          <w:pStyle w:val="ListParagraph"/>
                          <w:numPr>
                            <w:ilvl w:val="0"/>
                            <w:numId w:val="13"/>
                          </w:numPr>
                          <w:rPr>
                            <w:color w:val="131D43" w:themeColor="text2" w:themeShade="80"/>
                          </w:rPr>
                        </w:pPr>
                        <w:r w:rsidRPr="00212D9A">
                          <w:rPr>
                            <w:color w:val="131D43" w:themeColor="text2" w:themeShade="80"/>
                          </w:rPr>
                          <w:t xml:space="preserve">The Jubilee gave everyone an opportunity to prosper due to cancellation of debts. </w:t>
                        </w:r>
                      </w:p>
                      <w:p w14:paraId="364266A1" w14:textId="4BA9A7AB" w:rsidR="00893DBB" w:rsidRDefault="00622C43" w:rsidP="00893DBB">
                        <w:pPr>
                          <w:pStyle w:val="ListParagraph"/>
                          <w:numPr>
                            <w:ilvl w:val="0"/>
                            <w:numId w:val="13"/>
                          </w:numPr>
                          <w:rPr>
                            <w:color w:val="131D43" w:themeColor="text2" w:themeShade="80"/>
                          </w:rPr>
                        </w:pPr>
                        <w:r w:rsidRPr="00212D9A">
                          <w:rPr>
                            <w:color w:val="131D43" w:themeColor="text2" w:themeShade="80"/>
                          </w:rPr>
                          <w:t>We are to give generously because our blessings are from God.</w:t>
                        </w:r>
                      </w:p>
                      <w:p w14:paraId="46922629" w14:textId="77777777" w:rsidR="00893DBB" w:rsidRPr="00893DBB" w:rsidRDefault="00893DBB" w:rsidP="00893DBB">
                        <w:pPr>
                          <w:pStyle w:val="ListParagraph"/>
                          <w:rPr>
                            <w:color w:val="131D43" w:themeColor="text2" w:themeShade="80"/>
                            <w:sz w:val="10"/>
                          </w:rPr>
                        </w:pPr>
                      </w:p>
                      <w:p w14:paraId="146F203E" w14:textId="77777777" w:rsidR="00622C43" w:rsidRDefault="00622C43" w:rsidP="007C27C6">
                        <w:pPr>
                          <w:rPr>
                            <w:b/>
                            <w:color w:val="131D43" w:themeColor="text2" w:themeShade="80"/>
                            <w:sz w:val="28"/>
                          </w:rPr>
                        </w:pPr>
                        <w:r>
                          <w:rPr>
                            <w:b/>
                            <w:color w:val="131D43" w:themeColor="text2" w:themeShade="80"/>
                            <w:sz w:val="28"/>
                          </w:rPr>
                          <w:t xml:space="preserve">Discussion Questions: </w:t>
                        </w:r>
                      </w:p>
                      <w:p w14:paraId="0634B229" w14:textId="77777777" w:rsidR="00622C43" w:rsidRDefault="00622C43" w:rsidP="007C27C6">
                        <w:pPr>
                          <w:rPr>
                            <w:b/>
                            <w:color w:val="131D43" w:themeColor="text2" w:themeShade="80"/>
                            <w:sz w:val="28"/>
                          </w:rPr>
                        </w:pPr>
                      </w:p>
                      <w:p w14:paraId="2EA374E2" w14:textId="77777777" w:rsidR="00622C43" w:rsidRPr="008D24E1" w:rsidRDefault="00622C43" w:rsidP="007C27C6">
                        <w:pPr>
                          <w:rPr>
                            <w:b/>
                            <w:color w:val="131D43" w:themeColor="text2" w:themeShade="80"/>
                            <w:sz w:val="28"/>
                          </w:rPr>
                        </w:pPr>
                      </w:p>
                    </w:txbxContent>
                  </v:textbox>
                </v:shape>
                <v:shape id="Text Box 77" o:spid="_x0000_s1092" type="#_x0000_t202" style="position:absolute;left:91440;top:247650;width:3453765;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83" inset="0,0,0,0">
                    <w:txbxContent/>
                  </v:textbox>
                </v:shape>
                <v:shape id="Text Box 83" o:spid="_x0000_s1093" type="#_x0000_t202" style="position:absolute;left:91440;top:607695;width:3453765;height:360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094" type="#_x0000_t202" style="position:absolute;left:91440;top:967105;width:3453765;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9" inset="0,0,0,0">
                    <w:txbxContent/>
                  </v:textbox>
                </v:shape>
                <v:shape id="Text Box 89" o:spid="_x0000_s1095" type="#_x0000_t202" style="position:absolute;left:91440;top:1327150;width:3453765;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6" inset="0,0,0,0">
                    <w:txbxContent/>
                  </v:textbox>
                </v:shape>
                <v:shape id="Text Box 96" o:spid="_x0000_s1096" type="#_x0000_t202" style="position:absolute;left:91440;top:1687195;width:3453765;height:73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7" inset="0,0,0,0">
                    <w:txbxContent/>
                  </v:textbox>
                </v:shape>
                <v:shape id="Text Box 97" o:spid="_x0000_s1097" type="#_x0000_t202" style="position:absolute;left:91440;top:1758950;width:3453765;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100" inset="0,0,0,0">
                    <w:txbxContent/>
                  </v:textbox>
                </v:shape>
                <v:shape id="Text Box 100" o:spid="_x0000_s1098" type="#_x0000_t202" style="position:absolute;left:91440;top:1960880;width:937260;height:20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inset="0,0,0,0">
                    <w:txbxContent/>
                  </v:textbox>
                </v:shape>
                <w10:wrap type="through" anchorx="page" anchory="page"/>
              </v:group>
            </w:pict>
          </mc:Fallback>
        </mc:AlternateContent>
      </w:r>
      <w:r w:rsidR="00212D9A">
        <w:rPr>
          <w:noProof/>
        </w:rPr>
        <mc:AlternateContent>
          <mc:Choice Requires="wps">
            <w:drawing>
              <wp:anchor distT="0" distB="0" distL="114300" distR="114300" simplePos="0" relativeHeight="251927557" behindDoc="0" locked="0" layoutInCell="1" allowOverlap="1" wp14:anchorId="24559267" wp14:editId="09DAC4DE">
                <wp:simplePos x="0" y="0"/>
                <wp:positionH relativeFrom="page">
                  <wp:posOffset>638175</wp:posOffset>
                </wp:positionH>
                <wp:positionV relativeFrom="page">
                  <wp:posOffset>1645285</wp:posOffset>
                </wp:positionV>
                <wp:extent cx="3849370" cy="908050"/>
                <wp:effectExtent l="0" t="0" r="0" b="6350"/>
                <wp:wrapThrough wrapText="bothSides">
                  <wp:wrapPolygon edited="0">
                    <wp:start x="143" y="0"/>
                    <wp:lineTo x="143" y="21147"/>
                    <wp:lineTo x="21237" y="21147"/>
                    <wp:lineTo x="21237" y="0"/>
                    <wp:lineTo x="143" y="0"/>
                  </wp:wrapPolygon>
                </wp:wrapThrough>
                <wp:docPr id="137" name="Text Box 137"/>
                <wp:cNvGraphicFramePr/>
                <a:graphic xmlns:a="http://schemas.openxmlformats.org/drawingml/2006/main">
                  <a:graphicData uri="http://schemas.microsoft.com/office/word/2010/wordprocessingShape">
                    <wps:wsp>
                      <wps:cNvSpPr txBox="1"/>
                      <wps:spPr>
                        <a:xfrm>
                          <a:off x="0" y="0"/>
                          <a:ext cx="3849370" cy="9080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4ABBBB" w14:textId="647961FC" w:rsidR="00622C43" w:rsidRPr="009A0BE5" w:rsidRDefault="00622C43" w:rsidP="00212D9A">
                            <w:pPr>
                              <w:jc w:val="center"/>
                              <w:rPr>
                                <w:b/>
                                <w:i/>
                                <w:sz w:val="20"/>
                              </w:rPr>
                            </w:pPr>
                            <w:r>
                              <w:rPr>
                                <w:b/>
                                <w:i/>
                                <w:sz w:val="20"/>
                              </w:rPr>
                              <w:t xml:space="preserve">There is a common phrase, “Sharing is caring!” When you learn how God views everyone, sharing becomes easier.  God constantly defends those that are not treated equally and expects us to do the same.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99" type="#_x0000_t202" style="position:absolute;margin-left:50.25pt;margin-top:129.55pt;width:303.1pt;height:71.5pt;z-index:2519275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" mv:complextextbox="1" filled="f" stroked="f">
                <v:textbox>
                  <w:txbxContent>
                    <w:p w14:paraId="764ABBBB" w14:textId="647961FC" w:rsidR="00622C43" w:rsidRPr="009A0BE5" w:rsidRDefault="00622C43" w:rsidP="00212D9A">
                      <w:pPr>
                        <w:jc w:val="center"/>
                        <w:rPr>
                          <w:b/>
                          <w:i/>
                          <w:sz w:val="20"/>
                        </w:rPr>
                      </w:pPr>
                      <w:r>
                        <w:rPr>
                          <w:b/>
                          <w:i/>
                          <w:sz w:val="20"/>
                        </w:rPr>
                        <w:t xml:space="preserve">There is a common phrase, “Sharing is caring!” When you learn how God views everyone, sharing becomes easier.  God constantly defends those that are not treated equally and expects us to do the same. </w:t>
                      </w:r>
                    </w:p>
                  </w:txbxContent>
                </v:textbox>
                <w10:wrap type="through" anchorx="page" anchory="page"/>
              </v:shape>
            </w:pict>
          </mc:Fallback>
        </mc:AlternateContent>
      </w:r>
      <w:r w:rsidR="00212D9A">
        <w:rPr>
          <w:noProof/>
        </w:rPr>
        <mc:AlternateContent>
          <mc:Choice Requires="wps">
            <w:drawing>
              <wp:anchor distT="0" distB="0" distL="114300" distR="114300" simplePos="0" relativeHeight="251900933" behindDoc="0" locked="0" layoutInCell="1" allowOverlap="1" wp14:anchorId="72245FCB" wp14:editId="28BF3352">
                <wp:simplePos x="0" y="0"/>
                <wp:positionH relativeFrom="page">
                  <wp:posOffset>918210</wp:posOffset>
                </wp:positionH>
                <wp:positionV relativeFrom="page">
                  <wp:posOffset>2472055</wp:posOffset>
                </wp:positionV>
                <wp:extent cx="3200400" cy="824230"/>
                <wp:effectExtent l="0" t="0" r="0" b="13970"/>
                <wp:wrapTight wrapText="bothSides">
                  <wp:wrapPolygon edited="0">
                    <wp:start x="171" y="0"/>
                    <wp:lineTo x="171" y="21300"/>
                    <wp:lineTo x="21257" y="21300"/>
                    <wp:lineTo x="21257" y="0"/>
                    <wp:lineTo x="171" y="0"/>
                  </wp:wrapPolygon>
                </wp:wrapTight>
                <wp:docPr id="1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DEBBDC" w14:textId="77777777" w:rsidR="00622C43" w:rsidRPr="008D78CA" w:rsidRDefault="00622C43" w:rsidP="007C27C6">
                            <w:pPr>
                              <w:pStyle w:val="Title"/>
                              <w:jc w:val="center"/>
                              <w:rPr>
                                <w:b/>
                                <w:color w:val="131D43" w:themeColor="text2" w:themeShade="80"/>
                                <w:spacing w:val="-20"/>
                                <w:sz w:val="32"/>
                              </w:rPr>
                            </w:pPr>
                            <w:r w:rsidRPr="008D78CA">
                              <w:rPr>
                                <w:b/>
                                <w:color w:val="131D43" w:themeColor="text2" w:themeShade="80"/>
                                <w:spacing w:val="-20"/>
                                <w:sz w:val="32"/>
                              </w:rPr>
                              <w:t>Leviticus 25: 8-43</w:t>
                            </w:r>
                          </w:p>
                          <w:p w14:paraId="52D9B213" w14:textId="77777777" w:rsidR="00622C43" w:rsidRPr="00012392" w:rsidRDefault="00622C43" w:rsidP="007C27C6">
                            <w:pPr>
                              <w:pStyle w:val="Title"/>
                              <w:jc w:val="center"/>
                              <w:rPr>
                                <w:b/>
                                <w:color w:val="131D43" w:themeColor="text2" w:themeShade="80"/>
                                <w:sz w:val="32"/>
                              </w:rPr>
                            </w:pPr>
                            <w:r w:rsidRPr="00012392">
                              <w:rPr>
                                <w:b/>
                                <w:color w:val="131D43" w:themeColor="text2" w:themeShade="80"/>
                                <w:sz w:val="32"/>
                              </w:rPr>
                              <w:t>2 Corinthians 8:1-7</w:t>
                            </w:r>
                          </w:p>
                          <w:p w14:paraId="049163DD" w14:textId="77777777" w:rsidR="00622C43" w:rsidRPr="00012392" w:rsidRDefault="00622C43" w:rsidP="007C27C6">
                            <w:pPr>
                              <w:pStyle w:val="Title"/>
                              <w:jc w:val="center"/>
                              <w:rPr>
                                <w:b/>
                                <w:color w:val="131D43" w:themeColor="text2" w:themeShade="80"/>
                                <w:sz w:val="32"/>
                              </w:rPr>
                            </w:pPr>
                            <w:r w:rsidRPr="00012392">
                              <w:rPr>
                                <w:b/>
                                <w:color w:val="131D43" w:themeColor="text2" w:themeShade="80"/>
                                <w:sz w:val="32"/>
                              </w:rPr>
                              <w:t>2 Corinthians 9:6-12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72.3pt;margin-top:194.65pt;width:252pt;height:64.9pt;z-index:251900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" filled="f" stroked="f">
                <v:textbox inset=",0,,0">
                  <w:txbxContent>
                    <w:p w14:paraId="43DEBBDC" w14:textId="77777777" w:rsidR="00622C43" w:rsidRPr="008D78CA" w:rsidRDefault="00622C43" w:rsidP="007C27C6">
                      <w:pPr>
                        <w:pStyle w:val="Title"/>
                        <w:jc w:val="center"/>
                        <w:rPr>
                          <w:b/>
                          <w:color w:val="131D43" w:themeColor="text2" w:themeShade="80"/>
                          <w:spacing w:val="-20"/>
                          <w:sz w:val="32"/>
                        </w:rPr>
                      </w:pPr>
                      <w:r w:rsidRPr="008D78CA">
                        <w:rPr>
                          <w:b/>
                          <w:color w:val="131D43" w:themeColor="text2" w:themeShade="80"/>
                          <w:spacing w:val="-20"/>
                          <w:sz w:val="32"/>
                        </w:rPr>
                        <w:t>Leviticus 25: 8-43</w:t>
                      </w:r>
                    </w:p>
                    <w:p w14:paraId="52D9B213" w14:textId="77777777" w:rsidR="00622C43" w:rsidRPr="00012392" w:rsidRDefault="00622C43" w:rsidP="007C27C6">
                      <w:pPr>
                        <w:pStyle w:val="Title"/>
                        <w:jc w:val="center"/>
                        <w:rPr>
                          <w:b/>
                          <w:color w:val="131D43" w:themeColor="text2" w:themeShade="80"/>
                          <w:sz w:val="32"/>
                        </w:rPr>
                      </w:pPr>
                      <w:r w:rsidRPr="00012392">
                        <w:rPr>
                          <w:b/>
                          <w:color w:val="131D43" w:themeColor="text2" w:themeShade="80"/>
                          <w:sz w:val="32"/>
                        </w:rPr>
                        <w:t>2 Corinthians 8:1-7</w:t>
                      </w:r>
                    </w:p>
                    <w:p w14:paraId="049163DD" w14:textId="77777777" w:rsidR="00622C43" w:rsidRPr="00012392" w:rsidRDefault="00622C43" w:rsidP="007C27C6">
                      <w:pPr>
                        <w:pStyle w:val="Title"/>
                        <w:jc w:val="center"/>
                        <w:rPr>
                          <w:b/>
                          <w:color w:val="131D43" w:themeColor="text2" w:themeShade="80"/>
                          <w:sz w:val="32"/>
                        </w:rPr>
                      </w:pPr>
                      <w:r w:rsidRPr="00012392">
                        <w:rPr>
                          <w:b/>
                          <w:color w:val="131D43" w:themeColor="text2" w:themeShade="80"/>
                          <w:sz w:val="32"/>
                        </w:rPr>
                        <w:t>2 Corinthians 9:6-12</w:t>
                      </w:r>
                    </w:p>
                  </w:txbxContent>
                </v:textbox>
                <w10:wrap type="tight" anchorx="page" anchory="page"/>
              </v:shape>
            </w:pict>
          </mc:Fallback>
        </mc:AlternateContent>
      </w:r>
      <w:r w:rsidR="007C27C6">
        <w:rPr>
          <w:noProof/>
        </w:rPr>
        <mc:AlternateContent>
          <mc:Choice Requires="wps">
            <w:drawing>
              <wp:anchor distT="0" distB="0" distL="114300" distR="114300" simplePos="0" relativeHeight="251902981" behindDoc="0" locked="0" layoutInCell="1" allowOverlap="1" wp14:anchorId="496FE940" wp14:editId="4A208CE2">
                <wp:simplePos x="0" y="0"/>
                <wp:positionH relativeFrom="page">
                  <wp:posOffset>1850390</wp:posOffset>
                </wp:positionH>
                <wp:positionV relativeFrom="page">
                  <wp:posOffset>5551805</wp:posOffset>
                </wp:positionV>
                <wp:extent cx="2637155" cy="1751965"/>
                <wp:effectExtent l="0" t="0" r="0" b="635"/>
                <wp:wrapThrough wrapText="bothSides">
                  <wp:wrapPolygon edited="0">
                    <wp:start x="208" y="0"/>
                    <wp:lineTo x="208" y="21295"/>
                    <wp:lineTo x="21220" y="21295"/>
                    <wp:lineTo x="21220" y="0"/>
                    <wp:lineTo x="208" y="0"/>
                  </wp:wrapPolygon>
                </wp:wrapThrough>
                <wp:docPr id="30" name="Text Box 30"/>
                <wp:cNvGraphicFramePr/>
                <a:graphic xmlns:a="http://schemas.openxmlformats.org/drawingml/2006/main">
                  <a:graphicData uri="http://schemas.microsoft.com/office/word/2010/wordprocessingShape">
                    <wps:wsp>
                      <wps:cNvSpPr txBox="1"/>
                      <wps:spPr>
                        <a:xfrm>
                          <a:off x="0" y="0"/>
                          <a:ext cx="2637155" cy="17519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FC7DF76" w14:textId="77777777" w:rsidR="00622C43" w:rsidRPr="00212D9A" w:rsidRDefault="00622C43" w:rsidP="007C27C6">
                            <w:pPr>
                              <w:rPr>
                                <w:color w:val="131D43" w:themeColor="text2" w:themeShade="80"/>
                              </w:rPr>
                            </w:pPr>
                            <w:r w:rsidRPr="00212D9A">
                              <w:rPr>
                                <w:b/>
                                <w:color w:val="131D43" w:themeColor="text2" w:themeShade="80"/>
                              </w:rPr>
                              <w:t xml:space="preserve">1. </w:t>
                            </w:r>
                            <w:r w:rsidRPr="00212D9A">
                              <w:rPr>
                                <w:color w:val="131D43" w:themeColor="text2" w:themeShade="80"/>
                              </w:rPr>
                              <w:t xml:space="preserve">How can you be more generous when it comes to sharing? </w:t>
                            </w:r>
                          </w:p>
                          <w:p w14:paraId="41D49825" w14:textId="77777777" w:rsidR="00622C43" w:rsidRPr="00212D9A" w:rsidRDefault="00622C43" w:rsidP="007C27C6">
                            <w:pPr>
                              <w:rPr>
                                <w:b/>
                                <w:color w:val="131D43" w:themeColor="text2" w:themeShade="80"/>
                                <w:sz w:val="14"/>
                              </w:rPr>
                            </w:pPr>
                          </w:p>
                          <w:p w14:paraId="13DD9AF6" w14:textId="77777777" w:rsidR="00622C43" w:rsidRPr="00212D9A" w:rsidRDefault="00622C43" w:rsidP="007C27C6">
                            <w:pPr>
                              <w:rPr>
                                <w:sz w:val="22"/>
                              </w:rPr>
                            </w:pPr>
                            <w:r w:rsidRPr="00212D9A">
                              <w:rPr>
                                <w:b/>
                                <w:color w:val="131D43" w:themeColor="text2" w:themeShade="80"/>
                              </w:rPr>
                              <w:t xml:space="preserve">2. </w:t>
                            </w:r>
                            <w:r w:rsidRPr="00212D9A">
                              <w:rPr>
                                <w:color w:val="131D43" w:themeColor="text2" w:themeShade="80"/>
                              </w:rPr>
                              <w:t xml:space="preserve">How do you currently share material possessions as well as other areas of your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145.7pt;margin-top:437.15pt;width:207.65pt;height:137.95pt;z-index:2519029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Du0NYCAAAhBgAADgAAAGRycy9lMm9Eb2MueG1srFRNb9swDL0P2H8QdE9tp3H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" mv:complextextbox="1" filled="f" stroked="f">
                <v:textbox>
                  <w:txbxContent>
                    <w:p w14:paraId="4FC7DF76" w14:textId="77777777" w:rsidR="00622C43" w:rsidRPr="00212D9A" w:rsidRDefault="00622C43" w:rsidP="007C27C6">
                      <w:pPr>
                        <w:rPr>
                          <w:color w:val="131D43" w:themeColor="text2" w:themeShade="80"/>
                        </w:rPr>
                      </w:pPr>
                      <w:r w:rsidRPr="00212D9A">
                        <w:rPr>
                          <w:b/>
                          <w:color w:val="131D43" w:themeColor="text2" w:themeShade="80"/>
                        </w:rPr>
                        <w:t xml:space="preserve">1. </w:t>
                      </w:r>
                      <w:r w:rsidRPr="00212D9A">
                        <w:rPr>
                          <w:color w:val="131D43" w:themeColor="text2" w:themeShade="80"/>
                        </w:rPr>
                        <w:t xml:space="preserve">How can you be more generous when it comes to sharing? </w:t>
                      </w:r>
                    </w:p>
                    <w:p w14:paraId="41D49825" w14:textId="77777777" w:rsidR="00622C43" w:rsidRPr="00212D9A" w:rsidRDefault="00622C43" w:rsidP="007C27C6">
                      <w:pPr>
                        <w:rPr>
                          <w:b/>
                          <w:color w:val="131D43" w:themeColor="text2" w:themeShade="80"/>
                          <w:sz w:val="14"/>
                        </w:rPr>
                      </w:pPr>
                    </w:p>
                    <w:p w14:paraId="13DD9AF6" w14:textId="77777777" w:rsidR="00622C43" w:rsidRPr="00212D9A" w:rsidRDefault="00622C43" w:rsidP="007C27C6">
                      <w:pPr>
                        <w:rPr>
                          <w:sz w:val="22"/>
                        </w:rPr>
                      </w:pPr>
                      <w:r w:rsidRPr="00212D9A">
                        <w:rPr>
                          <w:b/>
                          <w:color w:val="131D43" w:themeColor="text2" w:themeShade="80"/>
                        </w:rPr>
                        <w:t xml:space="preserve">2. </w:t>
                      </w:r>
                      <w:r w:rsidRPr="00212D9A">
                        <w:rPr>
                          <w:color w:val="131D43" w:themeColor="text2" w:themeShade="80"/>
                        </w:rPr>
                        <w:t xml:space="preserve">How do you currently share material possessions as well as other areas of your life? </w:t>
                      </w:r>
                    </w:p>
                  </w:txbxContent>
                </v:textbox>
                <w10:wrap type="through" anchorx="page" anchory="page"/>
              </v:shape>
            </w:pict>
          </mc:Fallback>
        </mc:AlternateContent>
      </w:r>
      <w:r w:rsidR="005E3C40">
        <w:rPr>
          <w:noProof/>
        </w:rPr>
        <w:drawing>
          <wp:anchor distT="0" distB="0" distL="114300" distR="114300" simplePos="0" relativeHeight="251914245" behindDoc="0" locked="0" layoutInCell="1" allowOverlap="1" wp14:anchorId="146CAB5F" wp14:editId="5DC98780">
            <wp:simplePos x="0" y="0"/>
            <wp:positionH relativeFrom="page">
              <wp:posOffset>5519420</wp:posOffset>
            </wp:positionH>
            <wp:positionV relativeFrom="page">
              <wp:posOffset>5302250</wp:posOffset>
            </wp:positionV>
            <wp:extent cx="1750060" cy="2012950"/>
            <wp:effectExtent l="0" t="0" r="254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BEBA8EAE-BF5A-486C-A8C5-ECC9F3942E4B}">
                          <a14:imgProps xmlns:a14="http://schemas.microsoft.com/office/drawing/2010/main">
                            <a14:imgLayer r:embed="rId32">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50060" cy="2012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3667">
        <w:rPr>
          <w:noProof/>
        </w:rPr>
        <w:drawing>
          <wp:anchor distT="0" distB="0" distL="114300" distR="114300" simplePos="0" relativeHeight="251795461" behindDoc="0" locked="0" layoutInCell="1" allowOverlap="1" wp14:anchorId="5B2A6F81" wp14:editId="23AD88C6">
            <wp:simplePos x="0" y="0"/>
            <wp:positionH relativeFrom="page">
              <wp:posOffset>581025</wp:posOffset>
            </wp:positionH>
            <wp:positionV relativeFrom="page">
              <wp:posOffset>5833745</wp:posOffset>
            </wp:positionV>
            <wp:extent cx="1260475" cy="1260475"/>
            <wp:effectExtent l="0" t="0" r="9525" b="952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r:embed="rId16">
                      <a:duotone>
                        <a:schemeClr val="accent1">
                          <a:shade val="45000"/>
                          <a:satMod val="135000"/>
                        </a:schemeClr>
                        <a:prstClr val="white"/>
                      </a:duotone>
                      <a:alphaModFix/>
                      <a:extLst>
                        <a:ext uri="{BEBA8EAE-BF5A-486C-A8C5-ECC9F3942E4B}">
                          <a14:imgProps xmlns:a14="http://schemas.microsoft.com/office/drawing/2010/main">
                            <a14:imgLayer r:embed="rId17">
                              <a14:imgEffect>
                                <a14:backgroundRemoval t="0" b="100000" l="595" r="100000">
                                  <a14:foregroundMark x1="20238" y1="15476" x2="20238" y2="15476"/>
                                </a14:backgroundRemoval>
                              </a14:imgEffect>
                              <a14:imgEffect>
                                <a14:colorTemperature colorTemp="6283"/>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0475" cy="12604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45970">
        <w:rPr>
          <w:noProof/>
        </w:rPr>
        <mc:AlternateContent>
          <mc:Choice Requires="wps">
            <w:drawing>
              <wp:anchor distT="0" distB="0" distL="114300" distR="114300" simplePos="0" relativeHeight="251808773" behindDoc="0" locked="0" layoutInCell="1" allowOverlap="1" wp14:anchorId="5CCB9A5B" wp14:editId="5364D38B">
                <wp:simplePos x="0" y="0"/>
                <wp:positionH relativeFrom="page">
                  <wp:posOffset>5483860</wp:posOffset>
                </wp:positionH>
                <wp:positionV relativeFrom="page">
                  <wp:posOffset>5656580</wp:posOffset>
                </wp:positionV>
                <wp:extent cx="4114800" cy="1699260"/>
                <wp:effectExtent l="0" t="0" r="0" b="2540"/>
                <wp:wrapThrough wrapText="bothSides">
                  <wp:wrapPolygon edited="0">
                    <wp:start x="0" y="0"/>
                    <wp:lineTo x="0" y="21309"/>
                    <wp:lineTo x="21467" y="21309"/>
                    <wp:lineTo x="21467" y="0"/>
                    <wp:lineTo x="0" y="0"/>
                  </wp:wrapPolygon>
                </wp:wrapThrough>
                <wp:docPr id="98" name="Rectangle 98"/>
                <wp:cNvGraphicFramePr/>
                <a:graphic xmlns:a="http://schemas.openxmlformats.org/drawingml/2006/main">
                  <a:graphicData uri="http://schemas.microsoft.com/office/word/2010/wordprocessingShape">
                    <wps:wsp>
                      <wps:cNvSpPr/>
                      <wps:spPr>
                        <a:xfrm>
                          <a:off x="0" y="0"/>
                          <a:ext cx="4114800" cy="16992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8" o:spid="_x0000_s1026" style="position:absolute;margin-left:431.8pt;margin-top:445.4pt;width:324pt;height:133.8pt;z-index:25180877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" fillcolor="#2389ea [2414]" stroked="f">
                <w10:wrap type="through" anchorx="page" anchory="page"/>
              </v:rect>
            </w:pict>
          </mc:Fallback>
        </mc:AlternateContent>
      </w:r>
      <w:r w:rsidR="00E53315">
        <w:rPr>
          <w:noProof/>
        </w:rPr>
        <mc:AlternateContent>
          <mc:Choice Requires="wps">
            <w:drawing>
              <wp:anchor distT="0" distB="0" distL="114300" distR="114300" simplePos="0" relativeHeight="251706373" behindDoc="0" locked="0" layoutInCell="1" allowOverlap="1" wp14:anchorId="2673D032" wp14:editId="5E145D80">
                <wp:simplePos x="0" y="0"/>
                <wp:positionH relativeFrom="page">
                  <wp:posOffset>5694680</wp:posOffset>
                </wp:positionH>
                <wp:positionV relativeFrom="page">
                  <wp:posOffset>859790</wp:posOffset>
                </wp:positionV>
                <wp:extent cx="3906520" cy="613410"/>
                <wp:effectExtent l="0" t="0" r="0" b="21590"/>
                <wp:wrapNone/>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B098CF" w14:textId="06C0FFBA" w:rsidR="00622C43" w:rsidRPr="00060622" w:rsidRDefault="00622C43" w:rsidP="007C27C6">
                            <w:pPr>
                              <w:pStyle w:val="Title"/>
                              <w:rPr>
                                <w:sz w:val="40"/>
                              </w:rPr>
                            </w:pPr>
                            <w:r>
                              <w:t xml:space="preserve">Week 8: </w:t>
                            </w:r>
                            <w:r>
                              <w:rPr>
                                <w:sz w:val="40"/>
                              </w:rPr>
                              <w:t>Stewardship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448.4pt;margin-top:67.7pt;width:307.6pt;height:48.3pt;z-index:2517063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" filled="f" stroked="f">
                <v:textbox inset=",0,,0">
                  <w:txbxContent>
                    <w:p w14:paraId="57B098CF" w14:textId="06C0FFBA" w:rsidR="00622C43" w:rsidRPr="00060622" w:rsidRDefault="00622C43" w:rsidP="007C27C6">
                      <w:pPr>
                        <w:pStyle w:val="Title"/>
                        <w:rPr>
                          <w:sz w:val="40"/>
                        </w:rPr>
                      </w:pPr>
                      <w:r>
                        <w:t xml:space="preserve">Week 8: </w:t>
                      </w:r>
                      <w:r>
                        <w:rPr>
                          <w:sz w:val="40"/>
                        </w:rPr>
                        <w:t>Stewardship</w:t>
                      </w:r>
                    </w:p>
                  </w:txbxContent>
                </v:textbox>
                <w10:wrap anchorx="page" anchory="page"/>
              </v:shape>
            </w:pict>
          </mc:Fallback>
        </mc:AlternateContent>
      </w:r>
      <w:r w:rsidR="00E53315">
        <w:rPr>
          <w:noProof/>
        </w:rPr>
        <mc:AlternateContent>
          <mc:Choice Requires="wps">
            <w:drawing>
              <wp:anchor distT="0" distB="0" distL="114300" distR="114300" simplePos="0" relativeHeight="251704325" behindDoc="0" locked="0" layoutInCell="1" allowOverlap="1" wp14:anchorId="53A9CEB2" wp14:editId="4E53E7D1">
                <wp:simplePos x="0" y="0"/>
                <wp:positionH relativeFrom="page">
                  <wp:posOffset>581025</wp:posOffset>
                </wp:positionH>
                <wp:positionV relativeFrom="page">
                  <wp:posOffset>859790</wp:posOffset>
                </wp:positionV>
                <wp:extent cx="3906520" cy="474980"/>
                <wp:effectExtent l="0" t="0" r="0" b="7620"/>
                <wp:wrapNone/>
                <wp:docPr id="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316266D" w14:textId="5BCA4088" w:rsidR="00622C43" w:rsidRPr="00060622" w:rsidRDefault="00622C43" w:rsidP="00E53315">
                            <w:pPr>
                              <w:pStyle w:val="Title"/>
                              <w:rPr>
                                <w:sz w:val="40"/>
                              </w:rPr>
                            </w:pPr>
                            <w:r>
                              <w:t xml:space="preserve">Week 7: </w:t>
                            </w:r>
                            <w:r w:rsidRPr="00212D9A">
                              <w:rPr>
                                <w:sz w:val="44"/>
                              </w:rPr>
                              <w:t>Equality</w:t>
                            </w:r>
                            <w:r>
                              <w:t xml:space="preserve"> &amp; </w:t>
                            </w:r>
                            <w:r>
                              <w:rPr>
                                <w:sz w:val="40"/>
                              </w:rPr>
                              <w:t>Sharing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45.75pt;margin-top:67.7pt;width:307.6pt;height:37.4pt;z-index:251704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" filled="f" stroked="f">
                <v:textbox inset=",0,,0">
                  <w:txbxContent>
                    <w:p w14:paraId="5316266D" w14:textId="5BCA4088" w:rsidR="00622C43" w:rsidRPr="00060622" w:rsidRDefault="00622C43" w:rsidP="00E53315">
                      <w:pPr>
                        <w:pStyle w:val="Title"/>
                        <w:rPr>
                          <w:sz w:val="40"/>
                        </w:rPr>
                      </w:pPr>
                      <w:r>
                        <w:t xml:space="preserve">Week 7: </w:t>
                      </w:r>
                      <w:r w:rsidRPr="00212D9A">
                        <w:rPr>
                          <w:sz w:val="44"/>
                        </w:rPr>
                        <w:t>Equality</w:t>
                      </w:r>
                      <w:r>
                        <w:t xml:space="preserve"> &amp; </w:t>
                      </w:r>
                      <w:r>
                        <w:rPr>
                          <w:sz w:val="40"/>
                        </w:rPr>
                        <w:t>Sharing</w:t>
                      </w:r>
                    </w:p>
                  </w:txbxContent>
                </v:textbox>
                <w10:wrap anchorx="page" anchory="page"/>
              </v:shape>
            </w:pict>
          </mc:Fallback>
        </mc:AlternateContent>
      </w:r>
      <w:r w:rsidR="00E05E3C">
        <w:br w:type="page"/>
      </w:r>
      <w:r w:rsidR="00747534">
        <w:rPr>
          <w:noProof/>
        </w:rPr>
        <w:lastRenderedPageBreak/>
        <w:drawing>
          <wp:anchor distT="0" distB="0" distL="114300" distR="114300" simplePos="0" relativeHeight="251799557" behindDoc="0" locked="0" layoutInCell="1" allowOverlap="1" wp14:anchorId="3B09BE78" wp14:editId="3A500789">
            <wp:simplePos x="0" y="0"/>
            <wp:positionH relativeFrom="page">
              <wp:posOffset>7834630</wp:posOffset>
            </wp:positionH>
            <wp:positionV relativeFrom="page">
              <wp:posOffset>5608320</wp:posOffset>
            </wp:positionV>
            <wp:extent cx="1505585" cy="157924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noChangeArrowheads="1"/>
                    </pic:cNvPicPr>
                  </pic:nvPicPr>
                  <pic:blipFill>
                    <a:blip r:embed="rId8">
                      <a:duotone>
                        <a:schemeClr val="accent4">
                          <a:shade val="45000"/>
                          <a:satMod val="135000"/>
                        </a:schemeClr>
                        <a:prstClr val="white"/>
                      </a:duotone>
                      <a:extLst>
                        <a:ext uri="{BEBA8EAE-BF5A-486C-A8C5-ECC9F3942E4B}">
                          <a14:imgProps xmlns:a14="http://schemas.microsoft.com/office/drawing/2010/main">
                            <a14:imgLayer r:embed="rId9">
                              <a14:imgEffect>
                                <a14:backgroundRemoval t="836" b="100000" l="0" r="100000">
                                  <a14:foregroundMark x1="14912" y1="3177" x2="14912" y2="3177"/>
                                  <a14:foregroundMark x1="34386" y1="2676" x2="35614" y2="34615"/>
                                  <a14:foregroundMark x1="55965" y1="24916" x2="4035" y2="42642"/>
                                  <a14:foregroundMark x1="83333" y1="35953" x2="54561" y2="11538"/>
                                  <a14:foregroundMark x1="51930" y1="59365" x2="51930" y2="59365"/>
                                  <a14:foregroundMark x1="51930" y1="54348" x2="52456" y2="84281"/>
                                  <a14:foregroundMark x1="8772" y1="49833" x2="8421" y2="86789"/>
                                  <a14:foregroundMark x1="26491" y1="80936" x2="26491" y2="80936"/>
                                  <a14:foregroundMark x1="60877" y1="56020" x2="74912" y2="55184"/>
                                  <a14:foregroundMark x1="78947" y1="55184" x2="80175" y2="93478"/>
                                  <a14:foregroundMark x1="11930" y1="97324" x2="90702" y2="98161"/>
                                  <a14:backgroundMark x1="44912" y1="61538" x2="44912" y2="61538"/>
                                  <a14:backgroundMark x1="48421" y1="53512" x2="47544" y2="85452"/>
                                  <a14:backgroundMark x1="14912" y1="52341" x2="11404" y2="91806"/>
                                  <a14:backgroundMark x1="34737" y1="72910" x2="34737" y2="72910"/>
                                  <a14:backgroundMark x1="23333" y1="74916" x2="23333" y2="74916"/>
                                  <a14:backgroundMark x1="24211" y1="66555" x2="24211" y2="66555"/>
                                  <a14:backgroundMark x1="37895" y1="64047" x2="37895" y2="64047"/>
                                  <a14:backgroundMark x1="66140" y1="69064" x2="64386" y2="87625"/>
                                  <a14:backgroundMark x1="67368" y1="51003" x2="67368" y2="51003"/>
                                  <a14:backgroundMark x1="85439" y1="53512" x2="86316" y2="84615"/>
                                  <a14:backgroundMark x1="18947" y1="9532" x2="28596" y2="15719"/>
                                </a14:backgroundRemoval>
                              </a14:imgEffect>
                              <a14:imgEffect>
                                <a14:artisticPaintBrush/>
                              </a14:imgEffect>
                            </a14:imgLayer>
                          </a14:imgProps>
                        </a:ext>
                        <a:ext uri="{28A0092B-C50C-407E-A947-70E740481C1C}">
                          <a14:useLocalDpi xmlns:a14="http://schemas.microsoft.com/office/drawing/2010/main" val="0"/>
                        </a:ext>
                      </a:extLst>
                    </a:blip>
                    <a:srcRect/>
                    <a:stretch>
                      <a:fillRect/>
                    </a:stretch>
                  </pic:blipFill>
                  <pic:spPr bwMode="auto">
                    <a:xfrm>
                      <a:off x="0" y="0"/>
                      <a:ext cx="1505585" cy="15792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47534">
        <w:rPr>
          <w:noProof/>
        </w:rPr>
        <mc:AlternateContent>
          <mc:Choice Requires="wps">
            <w:drawing>
              <wp:anchor distT="0" distB="0" distL="114300" distR="114300" simplePos="0" relativeHeight="251870213" behindDoc="0" locked="0" layoutInCell="1" allowOverlap="1" wp14:anchorId="1CA7695D" wp14:editId="34CA70F5">
                <wp:simplePos x="0" y="0"/>
                <wp:positionH relativeFrom="page">
                  <wp:posOffset>5654675</wp:posOffset>
                </wp:positionH>
                <wp:positionV relativeFrom="page">
                  <wp:posOffset>5035550</wp:posOffset>
                </wp:positionV>
                <wp:extent cx="3824605" cy="2088515"/>
                <wp:effectExtent l="0" t="0" r="0" b="0"/>
                <wp:wrapThrough wrapText="bothSides">
                  <wp:wrapPolygon edited="0">
                    <wp:start x="143" y="0"/>
                    <wp:lineTo x="143" y="21278"/>
                    <wp:lineTo x="21231" y="21278"/>
                    <wp:lineTo x="21231" y="0"/>
                    <wp:lineTo x="143" y="0"/>
                  </wp:wrapPolygon>
                </wp:wrapThrough>
                <wp:docPr id="36" name="Text Box 36"/>
                <wp:cNvGraphicFramePr/>
                <a:graphic xmlns:a="http://schemas.openxmlformats.org/drawingml/2006/main">
                  <a:graphicData uri="http://schemas.microsoft.com/office/word/2010/wordprocessingShape">
                    <wps:wsp>
                      <wps:cNvSpPr txBox="1"/>
                      <wps:spPr>
                        <a:xfrm>
                          <a:off x="0" y="0"/>
                          <a:ext cx="3824605" cy="20885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65DA39" w14:textId="383890A9" w:rsidR="00622C43" w:rsidRPr="00AC1FEF" w:rsidRDefault="00622C43" w:rsidP="00C30216">
                            <w:pPr>
                              <w:rPr>
                                <w:color w:val="131D43" w:themeColor="text2" w:themeShade="80"/>
                              </w:rPr>
                            </w:pPr>
                            <w:r w:rsidRPr="00AC1FEF">
                              <w:rPr>
                                <w:b/>
                                <w:color w:val="131D43" w:themeColor="text2" w:themeShade="80"/>
                              </w:rPr>
                              <w:t xml:space="preserve">1. </w:t>
                            </w:r>
                            <w:r w:rsidRPr="00AC1FEF">
                              <w:rPr>
                                <w:color w:val="131D43" w:themeColor="text2" w:themeShade="80"/>
                              </w:rPr>
                              <w:t xml:space="preserve">Do you have your own land/home? </w:t>
                            </w:r>
                          </w:p>
                          <w:p w14:paraId="603C919C" w14:textId="77777777" w:rsidR="00622C43" w:rsidRPr="00AC1FEF" w:rsidRDefault="00622C43" w:rsidP="00C30216">
                            <w:pPr>
                              <w:rPr>
                                <w:b/>
                                <w:color w:val="131D43" w:themeColor="text2" w:themeShade="80"/>
                                <w:sz w:val="14"/>
                              </w:rPr>
                            </w:pPr>
                          </w:p>
                          <w:p w14:paraId="0EAAE797" w14:textId="0E3ACF35" w:rsidR="00622C43" w:rsidRPr="00AC1FEF" w:rsidRDefault="00622C43" w:rsidP="00C30216">
                            <w:pPr>
                              <w:rPr>
                                <w:color w:val="131D43" w:themeColor="text2" w:themeShade="80"/>
                              </w:rPr>
                            </w:pPr>
                            <w:r w:rsidRPr="00AC1FEF">
                              <w:rPr>
                                <w:b/>
                                <w:color w:val="131D43" w:themeColor="text2" w:themeShade="80"/>
                              </w:rPr>
                              <w:t xml:space="preserve">2. </w:t>
                            </w:r>
                            <w:r w:rsidRPr="00AC1FEF">
                              <w:rPr>
                                <w:color w:val="131D43" w:themeColor="text2" w:themeShade="80"/>
                              </w:rPr>
                              <w:t>Ho</w:t>
                            </w:r>
                            <w:bookmarkStart w:id="0" w:name="_GoBack"/>
                            <w:r w:rsidRPr="00AC1FEF">
                              <w:rPr>
                                <w:color w:val="131D43" w:themeColor="text2" w:themeShade="80"/>
                              </w:rPr>
                              <w:t xml:space="preserve">w do you care for the land you live on? </w:t>
                            </w:r>
                          </w:p>
                          <w:p w14:paraId="02C531DF" w14:textId="77777777" w:rsidR="00622C43" w:rsidRPr="00AC1FEF" w:rsidRDefault="00622C43" w:rsidP="00C30216">
                            <w:pPr>
                              <w:rPr>
                                <w:color w:val="131D43" w:themeColor="text2" w:themeShade="80"/>
                              </w:rPr>
                            </w:pPr>
                          </w:p>
                          <w:p w14:paraId="1DE188E4" w14:textId="77777777" w:rsidR="00622C43" w:rsidRPr="00AC1FEF" w:rsidRDefault="00622C43" w:rsidP="00C30216">
                            <w:pPr>
                              <w:rPr>
                                <w:color w:val="131D43" w:themeColor="text2" w:themeShade="80"/>
                              </w:rPr>
                            </w:pPr>
                            <w:r w:rsidRPr="00AC1FEF">
                              <w:rPr>
                                <w:color w:val="131D43" w:themeColor="text2" w:themeShade="80"/>
                              </w:rPr>
                              <w:t xml:space="preserve">3. How do you </w:t>
                            </w:r>
                            <w:proofErr w:type="gramStart"/>
                            <w:r w:rsidRPr="00AC1FEF">
                              <w:rPr>
                                <w:color w:val="131D43" w:themeColor="text2" w:themeShade="80"/>
                              </w:rPr>
                              <w:t>currently</w:t>
                            </w:r>
                            <w:proofErr w:type="gramEnd"/>
                            <w:r w:rsidRPr="00AC1FEF">
                              <w:rPr>
                                <w:color w:val="131D43" w:themeColor="text2" w:themeShade="80"/>
                              </w:rPr>
                              <w:t xml:space="preserve"> </w:t>
                            </w:r>
                          </w:p>
                          <w:p w14:paraId="63EFFD92" w14:textId="77777777" w:rsidR="00622C43" w:rsidRPr="00AC1FEF" w:rsidRDefault="00622C43" w:rsidP="00C30216">
                            <w:pPr>
                              <w:rPr>
                                <w:color w:val="131D43" w:themeColor="text2" w:themeShade="80"/>
                              </w:rPr>
                            </w:pPr>
                            <w:proofErr w:type="gramStart"/>
                            <w:r w:rsidRPr="00AC1FEF">
                              <w:rPr>
                                <w:color w:val="131D43" w:themeColor="text2" w:themeShade="80"/>
                              </w:rPr>
                              <w:t>view</w:t>
                            </w:r>
                            <w:proofErr w:type="gramEnd"/>
                            <w:r w:rsidRPr="00AC1FEF">
                              <w:rPr>
                                <w:color w:val="131D43" w:themeColor="text2" w:themeShade="80"/>
                              </w:rPr>
                              <w:t xml:space="preserve"> your home and land?</w:t>
                            </w:r>
                          </w:p>
                          <w:p w14:paraId="6F8EF84D" w14:textId="77777777" w:rsidR="00622C43" w:rsidRPr="00AC1FEF" w:rsidRDefault="00622C43" w:rsidP="00C30216">
                            <w:pPr>
                              <w:rPr>
                                <w:color w:val="131D43" w:themeColor="text2" w:themeShade="80"/>
                              </w:rPr>
                            </w:pPr>
                            <w:r w:rsidRPr="00AC1FEF">
                              <w:rPr>
                                <w:color w:val="131D43" w:themeColor="text2" w:themeShade="80"/>
                              </w:rPr>
                              <w:t xml:space="preserve"> Do you desire for more </w:t>
                            </w:r>
                          </w:p>
                          <w:p w14:paraId="2F08D07E" w14:textId="5AD889E6" w:rsidR="00622C43" w:rsidRPr="00AC1FEF" w:rsidRDefault="00622C43" w:rsidP="00C30216">
                            <w:pPr>
                              <w:rPr>
                                <w:color w:val="131D43" w:themeColor="text2" w:themeShade="80"/>
                              </w:rPr>
                            </w:pPr>
                            <w:proofErr w:type="gramStart"/>
                            <w:r w:rsidRPr="00AC1FEF">
                              <w:rPr>
                                <w:color w:val="131D43" w:themeColor="text2" w:themeShade="80"/>
                              </w:rPr>
                              <w:t>space</w:t>
                            </w:r>
                            <w:proofErr w:type="gramEnd"/>
                            <w:r w:rsidRPr="00AC1FEF">
                              <w:rPr>
                                <w:color w:val="131D43" w:themeColor="text2" w:themeShade="80"/>
                              </w:rPr>
                              <w:t xml:space="preserve">? </w:t>
                            </w:r>
                          </w:p>
                          <w:p w14:paraId="0033328E" w14:textId="77777777" w:rsidR="00622C43" w:rsidRPr="00AC1FEF" w:rsidRDefault="00622C43" w:rsidP="00C30216">
                            <w:pPr>
                              <w:rPr>
                                <w:color w:val="131D43" w:themeColor="text2" w:themeShade="80"/>
                              </w:rPr>
                            </w:pPr>
                          </w:p>
                          <w:p w14:paraId="7AC23936" w14:textId="77777777" w:rsidR="00622C43" w:rsidRPr="00AC1FEF" w:rsidRDefault="00622C43" w:rsidP="00C30216">
                            <w:pPr>
                              <w:rPr>
                                <w:color w:val="131D43" w:themeColor="text2" w:themeShade="80"/>
                              </w:rPr>
                            </w:pPr>
                            <w:r w:rsidRPr="00AC1FEF">
                              <w:rPr>
                                <w:color w:val="131D43" w:themeColor="text2" w:themeShade="80"/>
                              </w:rPr>
                              <w:t xml:space="preserve">4. Why do you think </w:t>
                            </w:r>
                            <w:proofErr w:type="gramStart"/>
                            <w:r w:rsidRPr="00AC1FEF">
                              <w:rPr>
                                <w:color w:val="131D43" w:themeColor="text2" w:themeShade="80"/>
                              </w:rPr>
                              <w:t>God</w:t>
                            </w:r>
                            <w:proofErr w:type="gramEnd"/>
                          </w:p>
                          <w:p w14:paraId="410F77B8" w14:textId="0819D48A" w:rsidR="00622C43" w:rsidRPr="00AC1FEF" w:rsidRDefault="00622C43" w:rsidP="00C30216">
                            <w:pPr>
                              <w:rPr>
                                <w:color w:val="131D43" w:themeColor="text2" w:themeShade="80"/>
                              </w:rPr>
                            </w:pPr>
                            <w:r w:rsidRPr="00AC1FEF">
                              <w:rPr>
                                <w:color w:val="131D43" w:themeColor="text2" w:themeShade="80"/>
                              </w:rPr>
                              <w:t xml:space="preserve"> </w:t>
                            </w:r>
                            <w:proofErr w:type="gramStart"/>
                            <w:r w:rsidRPr="00AC1FEF">
                              <w:rPr>
                                <w:color w:val="131D43" w:themeColor="text2" w:themeShade="80"/>
                              </w:rPr>
                              <w:t>values</w:t>
                            </w:r>
                            <w:proofErr w:type="gramEnd"/>
                            <w:r w:rsidRPr="00AC1FEF">
                              <w:rPr>
                                <w:color w:val="131D43" w:themeColor="text2" w:themeShade="80"/>
                              </w:rPr>
                              <w:t xml:space="preserve"> land and space?</w:t>
                            </w:r>
                          </w:p>
                          <w:p w14:paraId="24C2272C" w14:textId="77777777" w:rsidR="00622C43" w:rsidRPr="00AC1FEF" w:rsidRDefault="00622C43" w:rsidP="00C30216">
                            <w:pPr>
                              <w:rPr>
                                <w:sz w:val="22"/>
                              </w:rP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104" type="#_x0000_t202" style="position:absolute;margin-left:445.25pt;margin-top:396.5pt;width:301.15pt;height:164.45pt;z-index:251870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9m99gCAAAh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" mv:complextextbox="1" filled="f" stroked="f">
                <v:textbox>
                  <w:txbxContent>
                    <w:p w14:paraId="7965DA39" w14:textId="383890A9" w:rsidR="00622C43" w:rsidRPr="00AC1FEF" w:rsidRDefault="00622C43" w:rsidP="00C30216">
                      <w:pPr>
                        <w:rPr>
                          <w:color w:val="131D43" w:themeColor="text2" w:themeShade="80"/>
                        </w:rPr>
                      </w:pPr>
                      <w:r w:rsidRPr="00AC1FEF">
                        <w:rPr>
                          <w:b/>
                          <w:color w:val="131D43" w:themeColor="text2" w:themeShade="80"/>
                        </w:rPr>
                        <w:t xml:space="preserve">1. </w:t>
                      </w:r>
                      <w:r w:rsidRPr="00AC1FEF">
                        <w:rPr>
                          <w:color w:val="131D43" w:themeColor="text2" w:themeShade="80"/>
                        </w:rPr>
                        <w:t xml:space="preserve">Do you have your own land/home? </w:t>
                      </w:r>
                    </w:p>
                    <w:p w14:paraId="603C919C" w14:textId="77777777" w:rsidR="00622C43" w:rsidRPr="00AC1FEF" w:rsidRDefault="00622C43" w:rsidP="00C30216">
                      <w:pPr>
                        <w:rPr>
                          <w:b/>
                          <w:color w:val="131D43" w:themeColor="text2" w:themeShade="80"/>
                          <w:sz w:val="14"/>
                        </w:rPr>
                      </w:pPr>
                    </w:p>
                    <w:p w14:paraId="0EAAE797" w14:textId="0E3ACF35" w:rsidR="00622C43" w:rsidRPr="00AC1FEF" w:rsidRDefault="00622C43" w:rsidP="00C30216">
                      <w:pPr>
                        <w:rPr>
                          <w:color w:val="131D43" w:themeColor="text2" w:themeShade="80"/>
                        </w:rPr>
                      </w:pPr>
                      <w:r w:rsidRPr="00AC1FEF">
                        <w:rPr>
                          <w:b/>
                          <w:color w:val="131D43" w:themeColor="text2" w:themeShade="80"/>
                        </w:rPr>
                        <w:t xml:space="preserve">2. </w:t>
                      </w:r>
                      <w:r w:rsidRPr="00AC1FEF">
                        <w:rPr>
                          <w:color w:val="131D43" w:themeColor="text2" w:themeShade="80"/>
                        </w:rPr>
                        <w:t>Ho</w:t>
                      </w:r>
                      <w:bookmarkStart w:id="1" w:name="_GoBack"/>
                      <w:r w:rsidRPr="00AC1FEF">
                        <w:rPr>
                          <w:color w:val="131D43" w:themeColor="text2" w:themeShade="80"/>
                        </w:rPr>
                        <w:t xml:space="preserve">w do you care for the land you live on? </w:t>
                      </w:r>
                    </w:p>
                    <w:p w14:paraId="02C531DF" w14:textId="77777777" w:rsidR="00622C43" w:rsidRPr="00AC1FEF" w:rsidRDefault="00622C43" w:rsidP="00C30216">
                      <w:pPr>
                        <w:rPr>
                          <w:color w:val="131D43" w:themeColor="text2" w:themeShade="80"/>
                        </w:rPr>
                      </w:pPr>
                    </w:p>
                    <w:p w14:paraId="1DE188E4" w14:textId="77777777" w:rsidR="00622C43" w:rsidRPr="00AC1FEF" w:rsidRDefault="00622C43" w:rsidP="00C30216">
                      <w:pPr>
                        <w:rPr>
                          <w:color w:val="131D43" w:themeColor="text2" w:themeShade="80"/>
                        </w:rPr>
                      </w:pPr>
                      <w:r w:rsidRPr="00AC1FEF">
                        <w:rPr>
                          <w:color w:val="131D43" w:themeColor="text2" w:themeShade="80"/>
                        </w:rPr>
                        <w:t xml:space="preserve">3. How do you </w:t>
                      </w:r>
                      <w:proofErr w:type="gramStart"/>
                      <w:r w:rsidRPr="00AC1FEF">
                        <w:rPr>
                          <w:color w:val="131D43" w:themeColor="text2" w:themeShade="80"/>
                        </w:rPr>
                        <w:t>currently</w:t>
                      </w:r>
                      <w:proofErr w:type="gramEnd"/>
                      <w:r w:rsidRPr="00AC1FEF">
                        <w:rPr>
                          <w:color w:val="131D43" w:themeColor="text2" w:themeShade="80"/>
                        </w:rPr>
                        <w:t xml:space="preserve"> </w:t>
                      </w:r>
                    </w:p>
                    <w:p w14:paraId="63EFFD92" w14:textId="77777777" w:rsidR="00622C43" w:rsidRPr="00AC1FEF" w:rsidRDefault="00622C43" w:rsidP="00C30216">
                      <w:pPr>
                        <w:rPr>
                          <w:color w:val="131D43" w:themeColor="text2" w:themeShade="80"/>
                        </w:rPr>
                      </w:pPr>
                      <w:proofErr w:type="gramStart"/>
                      <w:r w:rsidRPr="00AC1FEF">
                        <w:rPr>
                          <w:color w:val="131D43" w:themeColor="text2" w:themeShade="80"/>
                        </w:rPr>
                        <w:t>view</w:t>
                      </w:r>
                      <w:proofErr w:type="gramEnd"/>
                      <w:r w:rsidRPr="00AC1FEF">
                        <w:rPr>
                          <w:color w:val="131D43" w:themeColor="text2" w:themeShade="80"/>
                        </w:rPr>
                        <w:t xml:space="preserve"> your home and land?</w:t>
                      </w:r>
                    </w:p>
                    <w:p w14:paraId="6F8EF84D" w14:textId="77777777" w:rsidR="00622C43" w:rsidRPr="00AC1FEF" w:rsidRDefault="00622C43" w:rsidP="00C30216">
                      <w:pPr>
                        <w:rPr>
                          <w:color w:val="131D43" w:themeColor="text2" w:themeShade="80"/>
                        </w:rPr>
                      </w:pPr>
                      <w:r w:rsidRPr="00AC1FEF">
                        <w:rPr>
                          <w:color w:val="131D43" w:themeColor="text2" w:themeShade="80"/>
                        </w:rPr>
                        <w:t xml:space="preserve"> Do you desire for more </w:t>
                      </w:r>
                    </w:p>
                    <w:p w14:paraId="2F08D07E" w14:textId="5AD889E6" w:rsidR="00622C43" w:rsidRPr="00AC1FEF" w:rsidRDefault="00622C43" w:rsidP="00C30216">
                      <w:pPr>
                        <w:rPr>
                          <w:color w:val="131D43" w:themeColor="text2" w:themeShade="80"/>
                        </w:rPr>
                      </w:pPr>
                      <w:proofErr w:type="gramStart"/>
                      <w:r w:rsidRPr="00AC1FEF">
                        <w:rPr>
                          <w:color w:val="131D43" w:themeColor="text2" w:themeShade="80"/>
                        </w:rPr>
                        <w:t>space</w:t>
                      </w:r>
                      <w:proofErr w:type="gramEnd"/>
                      <w:r w:rsidRPr="00AC1FEF">
                        <w:rPr>
                          <w:color w:val="131D43" w:themeColor="text2" w:themeShade="80"/>
                        </w:rPr>
                        <w:t xml:space="preserve">? </w:t>
                      </w:r>
                    </w:p>
                    <w:p w14:paraId="0033328E" w14:textId="77777777" w:rsidR="00622C43" w:rsidRPr="00AC1FEF" w:rsidRDefault="00622C43" w:rsidP="00C30216">
                      <w:pPr>
                        <w:rPr>
                          <w:color w:val="131D43" w:themeColor="text2" w:themeShade="80"/>
                        </w:rPr>
                      </w:pPr>
                    </w:p>
                    <w:p w14:paraId="7AC23936" w14:textId="77777777" w:rsidR="00622C43" w:rsidRPr="00AC1FEF" w:rsidRDefault="00622C43" w:rsidP="00C30216">
                      <w:pPr>
                        <w:rPr>
                          <w:color w:val="131D43" w:themeColor="text2" w:themeShade="80"/>
                        </w:rPr>
                      </w:pPr>
                      <w:r w:rsidRPr="00AC1FEF">
                        <w:rPr>
                          <w:color w:val="131D43" w:themeColor="text2" w:themeShade="80"/>
                        </w:rPr>
                        <w:t xml:space="preserve">4. Why do you think </w:t>
                      </w:r>
                      <w:proofErr w:type="gramStart"/>
                      <w:r w:rsidRPr="00AC1FEF">
                        <w:rPr>
                          <w:color w:val="131D43" w:themeColor="text2" w:themeShade="80"/>
                        </w:rPr>
                        <w:t>God</w:t>
                      </w:r>
                      <w:proofErr w:type="gramEnd"/>
                    </w:p>
                    <w:p w14:paraId="410F77B8" w14:textId="0819D48A" w:rsidR="00622C43" w:rsidRPr="00AC1FEF" w:rsidRDefault="00622C43" w:rsidP="00C30216">
                      <w:pPr>
                        <w:rPr>
                          <w:color w:val="131D43" w:themeColor="text2" w:themeShade="80"/>
                        </w:rPr>
                      </w:pPr>
                      <w:r w:rsidRPr="00AC1FEF">
                        <w:rPr>
                          <w:color w:val="131D43" w:themeColor="text2" w:themeShade="80"/>
                        </w:rPr>
                        <w:t xml:space="preserve"> </w:t>
                      </w:r>
                      <w:proofErr w:type="gramStart"/>
                      <w:r w:rsidRPr="00AC1FEF">
                        <w:rPr>
                          <w:color w:val="131D43" w:themeColor="text2" w:themeShade="80"/>
                        </w:rPr>
                        <w:t>values</w:t>
                      </w:r>
                      <w:proofErr w:type="gramEnd"/>
                      <w:r w:rsidRPr="00AC1FEF">
                        <w:rPr>
                          <w:color w:val="131D43" w:themeColor="text2" w:themeShade="80"/>
                        </w:rPr>
                        <w:t xml:space="preserve"> land and space?</w:t>
                      </w:r>
                    </w:p>
                    <w:p w14:paraId="24C2272C" w14:textId="77777777" w:rsidR="00622C43" w:rsidRPr="00AC1FEF" w:rsidRDefault="00622C43" w:rsidP="00C30216">
                      <w:pPr>
                        <w:rPr>
                          <w:sz w:val="22"/>
                        </w:rPr>
                      </w:pPr>
                    </w:p>
                    <w:bookmarkEnd w:id="1"/>
                  </w:txbxContent>
                </v:textbox>
                <w10:wrap type="through" anchorx="page" anchory="page"/>
              </v:shape>
            </w:pict>
          </mc:Fallback>
        </mc:AlternateContent>
      </w:r>
      <w:r w:rsidR="00B70323">
        <w:rPr>
          <w:noProof/>
        </w:rPr>
        <mc:AlternateContent>
          <mc:Choice Requires="wpg">
            <w:drawing>
              <wp:anchor distT="0" distB="0" distL="114300" distR="114300" simplePos="1" relativeHeight="251868165" behindDoc="0" locked="0" layoutInCell="1" allowOverlap="1" wp14:anchorId="354BA733" wp14:editId="438947F6">
                <wp:simplePos x="5706745" y="3425190"/>
                <wp:positionH relativeFrom="page">
                  <wp:posOffset>5706745</wp:posOffset>
                </wp:positionH>
                <wp:positionV relativeFrom="page">
                  <wp:posOffset>3425190</wp:posOffset>
                </wp:positionV>
                <wp:extent cx="3569970" cy="1722755"/>
                <wp:effectExtent l="0" t="0" r="0" b="4445"/>
                <wp:wrapThrough wrapText="bothSides">
                  <wp:wrapPolygon edited="0">
                    <wp:start x="154" y="0"/>
                    <wp:lineTo x="154" y="21337"/>
                    <wp:lineTo x="21208" y="21337"/>
                    <wp:lineTo x="21208" y="0"/>
                    <wp:lineTo x="154" y="0"/>
                  </wp:wrapPolygon>
                </wp:wrapThrough>
                <wp:docPr id="123" name="Group 123"/>
                <wp:cNvGraphicFramePr/>
                <a:graphic xmlns:a="http://schemas.openxmlformats.org/drawingml/2006/main">
                  <a:graphicData uri="http://schemas.microsoft.com/office/word/2010/wordprocessingGroup">
                    <wpg:wgp>
                      <wpg:cNvGrpSpPr/>
                      <wpg:grpSpPr>
                        <a:xfrm>
                          <a:off x="0" y="0"/>
                          <a:ext cx="3569970" cy="1722755"/>
                          <a:chOff x="0" y="0"/>
                          <a:chExt cx="3569970" cy="1722755"/>
                        </a:xfrm>
                        <a:extLst>
                          <a:ext uri="{0CCBE362-F206-4b92-989A-16890622DB6E}">
                            <ma14:wrappingTextBoxFlag xmlns:ma14="http://schemas.microsoft.com/office/mac/drawingml/2011/main" val="1"/>
                          </a:ext>
                        </a:extLst>
                      </wpg:grpSpPr>
                      <wps:wsp>
                        <wps:cNvPr id="35" name="Text Box 35"/>
                        <wps:cNvSpPr txBox="1"/>
                        <wps:spPr>
                          <a:xfrm>
                            <a:off x="0" y="0"/>
                            <a:ext cx="3569970" cy="17227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91440" y="45720"/>
                            <a:ext cx="3387090" cy="174625"/>
                          </a:xfrm>
                          <a:prstGeom prst="rect">
                            <a:avLst/>
                          </a:prstGeom>
                          <a:noFill/>
                          <a:ln>
                            <a:noFill/>
                          </a:ln>
                          <a:effectLst/>
                          <a:extLst>
                            <a:ext uri="{C572A759-6A51-4108-AA02-DFA0A04FC94B}">
                              <ma14:wrappingTextBoxFlag xmlns:ma14="http://schemas.microsoft.com/office/mac/drawingml/2011/main"/>
                            </a:ext>
                          </a:extLst>
                        </wps:spPr>
                        <wps:txbx id="55">
                          <w:txbxContent>
                            <w:p w14:paraId="3A864F64" w14:textId="77777777" w:rsidR="00622C43" w:rsidRPr="00AC1FEF" w:rsidRDefault="00622C43" w:rsidP="00C30216">
                              <w:pPr>
                                <w:rPr>
                                  <w:b/>
                                  <w:color w:val="131D43" w:themeColor="text2" w:themeShade="80"/>
                                </w:rPr>
                              </w:pPr>
                              <w:r w:rsidRPr="00AC1FEF">
                                <w:rPr>
                                  <w:b/>
                                  <w:color w:val="131D43" w:themeColor="text2" w:themeShade="80"/>
                                </w:rPr>
                                <w:t xml:space="preserve">Main Points: </w:t>
                              </w:r>
                            </w:p>
                            <w:p w14:paraId="3FED115E" w14:textId="2F693760" w:rsidR="00622C43" w:rsidRPr="00AC1FEF" w:rsidRDefault="00622C43" w:rsidP="00AC1FEF">
                              <w:pPr>
                                <w:pStyle w:val="ListParagraph"/>
                                <w:numPr>
                                  <w:ilvl w:val="0"/>
                                  <w:numId w:val="17"/>
                                </w:numPr>
                                <w:rPr>
                                  <w:color w:val="131D43" w:themeColor="text2" w:themeShade="80"/>
                                </w:rPr>
                              </w:pPr>
                              <w:r w:rsidRPr="00AC1FEF">
                                <w:rPr>
                                  <w:color w:val="131D43" w:themeColor="text2" w:themeShade="80"/>
                                </w:rPr>
                                <w:t xml:space="preserve">It is unjust to deny others land. </w:t>
                              </w:r>
                            </w:p>
                            <w:p w14:paraId="50FAF665" w14:textId="642954B9" w:rsidR="00622C43" w:rsidRPr="00AC1FEF" w:rsidRDefault="00622C43" w:rsidP="00B22A6E">
                              <w:pPr>
                                <w:pStyle w:val="ListParagraph"/>
                                <w:numPr>
                                  <w:ilvl w:val="0"/>
                                  <w:numId w:val="17"/>
                                </w:numPr>
                                <w:rPr>
                                  <w:color w:val="131D43" w:themeColor="text2" w:themeShade="80"/>
                                </w:rPr>
                              </w:pPr>
                              <w:r w:rsidRPr="00AC1FEF">
                                <w:rPr>
                                  <w:color w:val="131D43" w:themeColor="text2" w:themeShade="80"/>
                                </w:rPr>
                                <w:t>Land is an important part of people’s lives.</w:t>
                              </w:r>
                            </w:p>
                            <w:p w14:paraId="4C1B307B" w14:textId="2964AEB4" w:rsidR="00622C43" w:rsidRPr="00AC1FEF" w:rsidRDefault="00622C43" w:rsidP="00457181">
                              <w:pPr>
                                <w:pStyle w:val="ListParagraph"/>
                                <w:numPr>
                                  <w:ilvl w:val="0"/>
                                  <w:numId w:val="17"/>
                                </w:numPr>
                                <w:rPr>
                                  <w:b/>
                                  <w:color w:val="131D43" w:themeColor="text2" w:themeShade="80"/>
                                </w:rPr>
                              </w:pPr>
                              <w:r w:rsidRPr="00AC1FEF">
                                <w:rPr>
                                  <w:color w:val="131D43" w:themeColor="text2" w:themeShade="80"/>
                                </w:rPr>
                                <w:t xml:space="preserve">God desires households to have their own space. </w:t>
                              </w:r>
                            </w:p>
                            <w:p w14:paraId="23914DCA" w14:textId="75464C9F" w:rsidR="00AC1FEF" w:rsidRDefault="00622C43" w:rsidP="00C30216">
                              <w:pPr>
                                <w:pStyle w:val="ListParagraph"/>
                                <w:numPr>
                                  <w:ilvl w:val="0"/>
                                  <w:numId w:val="17"/>
                                </w:numPr>
                                <w:rPr>
                                  <w:b/>
                                  <w:color w:val="131D43" w:themeColor="text2" w:themeShade="80"/>
                                </w:rPr>
                              </w:pPr>
                              <w:r w:rsidRPr="00AC1FEF">
                                <w:rPr>
                                  <w:color w:val="131D43" w:themeColor="text2" w:themeShade="80"/>
                                </w:rPr>
                                <w:t xml:space="preserve">Obedience is part of inheriting the Promised Land.  </w:t>
                              </w:r>
                            </w:p>
                            <w:p w14:paraId="24F65D89" w14:textId="77777777" w:rsidR="00AC1FEF" w:rsidRPr="00AC1FEF" w:rsidRDefault="00AC1FEF" w:rsidP="00AC1FEF">
                              <w:pPr>
                                <w:ind w:left="360"/>
                                <w:rPr>
                                  <w:b/>
                                  <w:color w:val="131D43" w:themeColor="text2" w:themeShade="80"/>
                                  <w:sz w:val="16"/>
                                </w:rPr>
                              </w:pPr>
                            </w:p>
                            <w:p w14:paraId="6BC20353" w14:textId="77777777" w:rsidR="00622C43" w:rsidRPr="00AC1FEF" w:rsidRDefault="00622C43" w:rsidP="00C30216">
                              <w:pPr>
                                <w:rPr>
                                  <w:b/>
                                  <w:color w:val="131D43" w:themeColor="text2" w:themeShade="80"/>
                                </w:rPr>
                              </w:pPr>
                              <w:r w:rsidRPr="00AC1FEF">
                                <w:rPr>
                                  <w:b/>
                                  <w:color w:val="131D43" w:themeColor="text2" w:themeShade="80"/>
                                </w:rPr>
                                <w:t xml:space="preserve">Discussion Questions: </w:t>
                              </w:r>
                            </w:p>
                            <w:p w14:paraId="0D0681E3" w14:textId="77777777" w:rsidR="00622C43" w:rsidRPr="00AC1FEF" w:rsidRDefault="00622C43" w:rsidP="00C30216">
                              <w:pPr>
                                <w:rPr>
                                  <w:b/>
                                  <w:color w:val="131D43" w:themeColor="text2" w:themeShade="80"/>
                                </w:rPr>
                              </w:pPr>
                            </w:p>
                            <w:p w14:paraId="4DB1A952" w14:textId="77777777" w:rsidR="00622C43" w:rsidRPr="00AC1FEF" w:rsidRDefault="00622C43" w:rsidP="00C30216">
                              <w:pPr>
                                <w:rPr>
                                  <w:b/>
                                  <w:color w:val="131D43" w:themeColor="text2" w:themeShade="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91440" y="219075"/>
                            <a:ext cx="3387090" cy="187960"/>
                          </a:xfrm>
                          <a:prstGeom prst="rect">
                            <a:avLst/>
                          </a:prstGeom>
                          <a:noFill/>
                          <a:ln>
                            <a:noFill/>
                          </a:ln>
                          <a:effectLst/>
                          <a:extLst>
                            <a:ext uri="{C572A759-6A51-4108-AA02-DFA0A04FC94B}">
                              <ma14:wrappingTextBoxFlag xmlns:ma14="http://schemas.microsoft.com/office/mac/drawingml/2011/main"/>
                            </a:ext>
                          </a:extLst>
                        </wps:spPr>
                        <wps:linkedTxbx id="5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91440" y="405765"/>
                            <a:ext cx="3387090" cy="187960"/>
                          </a:xfrm>
                          <a:prstGeom prst="rect">
                            <a:avLst/>
                          </a:prstGeom>
                          <a:noFill/>
                          <a:ln>
                            <a:noFill/>
                          </a:ln>
                          <a:effectLst/>
                          <a:extLst>
                            <a:ext uri="{C572A759-6A51-4108-AA02-DFA0A04FC94B}">
                              <ma14:wrappingTextBoxFlag xmlns:ma14="http://schemas.microsoft.com/office/mac/drawingml/2011/main"/>
                            </a:ext>
                          </a:extLst>
                        </wps:spPr>
                        <wps:linkedTxbx id="5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91440" y="592455"/>
                            <a:ext cx="3387090" cy="360680"/>
                          </a:xfrm>
                          <a:prstGeom prst="rect">
                            <a:avLst/>
                          </a:prstGeom>
                          <a:noFill/>
                          <a:ln>
                            <a:noFill/>
                          </a:ln>
                          <a:effectLst/>
                          <a:extLst>
                            <a:ext uri="{C572A759-6A51-4108-AA02-DFA0A04FC94B}">
                              <ma14:wrappingTextBoxFlag xmlns:ma14="http://schemas.microsoft.com/office/mac/drawingml/2011/main"/>
                            </a:ext>
                          </a:extLst>
                        </wps:spPr>
                        <wps:linkedTxbx id="5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91440" y="951865"/>
                            <a:ext cx="3387090" cy="361315"/>
                          </a:xfrm>
                          <a:prstGeom prst="rect">
                            <a:avLst/>
                          </a:prstGeom>
                          <a:noFill/>
                          <a:ln>
                            <a:noFill/>
                          </a:ln>
                          <a:effectLst/>
                          <a:extLst>
                            <a:ext uri="{C572A759-6A51-4108-AA02-DFA0A04FC94B}">
                              <ma14:wrappingTextBoxFlag xmlns:ma14="http://schemas.microsoft.com/office/mac/drawingml/2011/main"/>
                            </a:ext>
                          </a:extLst>
                        </wps:spPr>
                        <wps:linkedTxbx id="5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91440" y="1311910"/>
                            <a:ext cx="3387090" cy="116840"/>
                          </a:xfrm>
                          <a:prstGeom prst="rect">
                            <a:avLst/>
                          </a:prstGeom>
                          <a:noFill/>
                          <a:ln>
                            <a:noFill/>
                          </a:ln>
                          <a:effectLst/>
                          <a:extLst>
                            <a:ext uri="{C572A759-6A51-4108-AA02-DFA0A04FC94B}">
                              <ma14:wrappingTextBoxFlag xmlns:ma14="http://schemas.microsoft.com/office/mac/drawingml/2011/main"/>
                            </a:ext>
                          </a:extLst>
                        </wps:spPr>
                        <wps:linkedTxbx id="5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91440" y="1427480"/>
                            <a:ext cx="3387090" cy="173990"/>
                          </a:xfrm>
                          <a:prstGeom prst="rect">
                            <a:avLst/>
                          </a:prstGeom>
                          <a:noFill/>
                          <a:ln>
                            <a:noFill/>
                          </a:ln>
                          <a:effectLst/>
                          <a:extLst>
                            <a:ext uri="{C572A759-6A51-4108-AA02-DFA0A04FC94B}">
                              <ma14:wrappingTextBoxFlag xmlns:ma14="http://schemas.microsoft.com/office/mac/drawingml/2011/main"/>
                            </a:ext>
                          </a:extLst>
                        </wps:spPr>
                        <wps:linkedTxbx id="5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3" o:spid="_x0000_s1105" style="position:absolute;margin-left:449.35pt;margin-top:269.7pt;width:281.1pt;height:135.65pt;z-index:251868165;mso-position-horizontal-relative:page;mso-position-vertical-relative:page" coordsize="3569970,1722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" mv:complextextbox="1">
                <v:shape id="Text Box 35" o:spid="_x0000_s1106" type="#_x0000_t202" style="position:absolute;width:3569970;height:17227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HxAAA&#10;ANsAAAAPAAAAZHJzL2Rvd25yZXYueG1sRI9Pa8JAFMTvBb/D8gRvdaNiDdFVWlHxYKn/Dh4f2WcS&#10;zL4N2dXEb+8WCj0OM/MbZrZoTSkeVLvCsoJBPwJBnFpdcKbgfFq/xyCcR9ZYWiYFT3KwmHfeZpho&#10;2/CBHkefiQBhl6CC3PsqkdKlORl0fVsRB+9qa4M+yDqTusYmwE0ph1H0IQ0WHBZyrGiZU3o73o0C&#10;2rXm9B1PVv7n67qJLvG+2elMqV63/ZyC8NT6//Bfe6sVjMb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w/h8QAAADbAAAADwAAAAAAAAAAAAAAAACXAgAAZHJzL2Rv&#10;d25yZXYueG1sUEsFBgAAAAAEAAQA9QAAAIgDAAAAAA==&#10;" mv:complextextbox="1" filled="f" stroked="f"/>
                <v:shape id="Text Box 116" o:spid="_x0000_s1107" type="#_x0000_t202" style="position:absolute;left:91440;top:45720;width:3387090;height:174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style="mso-next-textbox:#Text Box 117" inset="0,0,0,0">
                    <w:txbxContent>
                      <w:p w14:paraId="3A864F64" w14:textId="77777777" w:rsidR="00622C43" w:rsidRPr="00AC1FEF" w:rsidRDefault="00622C43" w:rsidP="00C30216">
                        <w:pPr>
                          <w:rPr>
                            <w:b/>
                            <w:color w:val="131D43" w:themeColor="text2" w:themeShade="80"/>
                          </w:rPr>
                        </w:pPr>
                        <w:r w:rsidRPr="00AC1FEF">
                          <w:rPr>
                            <w:b/>
                            <w:color w:val="131D43" w:themeColor="text2" w:themeShade="80"/>
                          </w:rPr>
                          <w:t xml:space="preserve">Main Points: </w:t>
                        </w:r>
                      </w:p>
                      <w:p w14:paraId="3FED115E" w14:textId="2F693760" w:rsidR="00622C43" w:rsidRPr="00AC1FEF" w:rsidRDefault="00622C43" w:rsidP="00AC1FEF">
                        <w:pPr>
                          <w:pStyle w:val="ListParagraph"/>
                          <w:numPr>
                            <w:ilvl w:val="0"/>
                            <w:numId w:val="17"/>
                          </w:numPr>
                          <w:rPr>
                            <w:color w:val="131D43" w:themeColor="text2" w:themeShade="80"/>
                          </w:rPr>
                        </w:pPr>
                        <w:r w:rsidRPr="00AC1FEF">
                          <w:rPr>
                            <w:color w:val="131D43" w:themeColor="text2" w:themeShade="80"/>
                          </w:rPr>
                          <w:t xml:space="preserve">It is unjust to deny others land. </w:t>
                        </w:r>
                      </w:p>
                      <w:p w14:paraId="50FAF665" w14:textId="642954B9" w:rsidR="00622C43" w:rsidRPr="00AC1FEF" w:rsidRDefault="00622C43" w:rsidP="00B22A6E">
                        <w:pPr>
                          <w:pStyle w:val="ListParagraph"/>
                          <w:numPr>
                            <w:ilvl w:val="0"/>
                            <w:numId w:val="17"/>
                          </w:numPr>
                          <w:rPr>
                            <w:color w:val="131D43" w:themeColor="text2" w:themeShade="80"/>
                          </w:rPr>
                        </w:pPr>
                        <w:r w:rsidRPr="00AC1FEF">
                          <w:rPr>
                            <w:color w:val="131D43" w:themeColor="text2" w:themeShade="80"/>
                          </w:rPr>
                          <w:t>Land is an important part of people’s lives.</w:t>
                        </w:r>
                      </w:p>
                      <w:p w14:paraId="4C1B307B" w14:textId="2964AEB4" w:rsidR="00622C43" w:rsidRPr="00AC1FEF" w:rsidRDefault="00622C43" w:rsidP="00457181">
                        <w:pPr>
                          <w:pStyle w:val="ListParagraph"/>
                          <w:numPr>
                            <w:ilvl w:val="0"/>
                            <w:numId w:val="17"/>
                          </w:numPr>
                          <w:rPr>
                            <w:b/>
                            <w:color w:val="131D43" w:themeColor="text2" w:themeShade="80"/>
                          </w:rPr>
                        </w:pPr>
                        <w:r w:rsidRPr="00AC1FEF">
                          <w:rPr>
                            <w:color w:val="131D43" w:themeColor="text2" w:themeShade="80"/>
                          </w:rPr>
                          <w:t xml:space="preserve">God desires households to have their own space. </w:t>
                        </w:r>
                      </w:p>
                      <w:p w14:paraId="23914DCA" w14:textId="75464C9F" w:rsidR="00AC1FEF" w:rsidRDefault="00622C43" w:rsidP="00C30216">
                        <w:pPr>
                          <w:pStyle w:val="ListParagraph"/>
                          <w:numPr>
                            <w:ilvl w:val="0"/>
                            <w:numId w:val="17"/>
                          </w:numPr>
                          <w:rPr>
                            <w:b/>
                            <w:color w:val="131D43" w:themeColor="text2" w:themeShade="80"/>
                          </w:rPr>
                        </w:pPr>
                        <w:r w:rsidRPr="00AC1FEF">
                          <w:rPr>
                            <w:color w:val="131D43" w:themeColor="text2" w:themeShade="80"/>
                          </w:rPr>
                          <w:t xml:space="preserve">Obedience is part of inheriting the Promised Land.  </w:t>
                        </w:r>
                      </w:p>
                      <w:p w14:paraId="24F65D89" w14:textId="77777777" w:rsidR="00AC1FEF" w:rsidRPr="00AC1FEF" w:rsidRDefault="00AC1FEF" w:rsidP="00AC1FEF">
                        <w:pPr>
                          <w:ind w:left="360"/>
                          <w:rPr>
                            <w:b/>
                            <w:color w:val="131D43" w:themeColor="text2" w:themeShade="80"/>
                            <w:sz w:val="16"/>
                          </w:rPr>
                        </w:pPr>
                      </w:p>
                      <w:p w14:paraId="6BC20353" w14:textId="77777777" w:rsidR="00622C43" w:rsidRPr="00AC1FEF" w:rsidRDefault="00622C43" w:rsidP="00C30216">
                        <w:pPr>
                          <w:rPr>
                            <w:b/>
                            <w:color w:val="131D43" w:themeColor="text2" w:themeShade="80"/>
                          </w:rPr>
                        </w:pPr>
                        <w:r w:rsidRPr="00AC1FEF">
                          <w:rPr>
                            <w:b/>
                            <w:color w:val="131D43" w:themeColor="text2" w:themeShade="80"/>
                          </w:rPr>
                          <w:t xml:space="preserve">Discussion Questions: </w:t>
                        </w:r>
                      </w:p>
                      <w:p w14:paraId="0D0681E3" w14:textId="77777777" w:rsidR="00622C43" w:rsidRPr="00AC1FEF" w:rsidRDefault="00622C43" w:rsidP="00C30216">
                        <w:pPr>
                          <w:rPr>
                            <w:b/>
                            <w:color w:val="131D43" w:themeColor="text2" w:themeShade="80"/>
                          </w:rPr>
                        </w:pPr>
                      </w:p>
                      <w:p w14:paraId="4DB1A952" w14:textId="77777777" w:rsidR="00622C43" w:rsidRPr="00AC1FEF" w:rsidRDefault="00622C43" w:rsidP="00C30216">
                        <w:pPr>
                          <w:rPr>
                            <w:b/>
                            <w:color w:val="131D43" w:themeColor="text2" w:themeShade="80"/>
                          </w:rPr>
                        </w:pPr>
                      </w:p>
                    </w:txbxContent>
                  </v:textbox>
                </v:shape>
                <v:shape id="Text Box 117" o:spid="_x0000_s1108" type="#_x0000_t202" style="position:absolute;left:91440;top:219075;width:338709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style="mso-next-textbox:#Text Box 118" inset="0,0,0,0">
                    <w:txbxContent/>
                  </v:textbox>
                </v:shape>
                <v:shape id="Text Box 118" o:spid="_x0000_s1109" type="#_x0000_t202" style="position:absolute;left:91440;top:405765;width:3387090;height:187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style="mso-next-textbox:#Text Box 119" inset="0,0,0,0">
                    <w:txbxContent/>
                  </v:textbox>
                </v:shape>
                <v:shape id="Text Box 119" o:spid="_x0000_s1110" type="#_x0000_t202" style="position:absolute;left:91440;top:592455;width:3387090;height:360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style="mso-next-textbox:#Text Box 120" inset="0,0,0,0">
                    <w:txbxContent/>
                  </v:textbox>
                </v:shape>
                <v:shape id="Text Box 120" o:spid="_x0000_s1111" type="#_x0000_t202" style="position:absolute;left:91440;top:951865;width:3387090;height:361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style="mso-next-textbox:#Text Box 121" inset="0,0,0,0">
                    <w:txbxContent/>
                  </v:textbox>
                </v:shape>
                <v:shape id="Text Box 121" o:spid="_x0000_s1112" type="#_x0000_t202" style="position:absolute;left:91440;top:1311910;width:3387090;height:116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Text Box 122" inset="0,0,0,0">
                    <w:txbxContent/>
                  </v:textbox>
                </v:shape>
                <v:shape id="Text Box 122" o:spid="_x0000_s1113" type="#_x0000_t202" style="position:absolute;left:91440;top:1427480;width:3387090;height:173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v:textbox>
                </v:shape>
                <w10:wrap type="through" anchorx="page" anchory="page"/>
              </v:group>
            </w:pict>
          </mc:Fallback>
        </mc:AlternateContent>
      </w:r>
      <w:r w:rsidR="00AC1FEF">
        <w:rPr>
          <w:noProof/>
        </w:rPr>
        <mc:AlternateContent>
          <mc:Choice Requires="wps">
            <w:drawing>
              <wp:anchor distT="0" distB="0" distL="114300" distR="114300" simplePos="0" relativeHeight="251913221" behindDoc="0" locked="0" layoutInCell="1" allowOverlap="1" wp14:anchorId="26A8B976" wp14:editId="6F8203D7">
                <wp:simplePos x="0" y="0"/>
                <wp:positionH relativeFrom="page">
                  <wp:posOffset>5790565</wp:posOffset>
                </wp:positionH>
                <wp:positionV relativeFrom="page">
                  <wp:posOffset>2730500</wp:posOffset>
                </wp:positionV>
                <wp:extent cx="3598545" cy="758825"/>
                <wp:effectExtent l="0" t="0" r="0" b="3175"/>
                <wp:wrapTight wrapText="bothSides">
                  <wp:wrapPolygon edited="0">
                    <wp:start x="152" y="0"/>
                    <wp:lineTo x="152" y="20967"/>
                    <wp:lineTo x="21345" y="20967"/>
                    <wp:lineTo x="21345" y="0"/>
                    <wp:lineTo x="152" y="0"/>
                  </wp:wrapPolygon>
                </wp:wrapTight>
                <wp:docPr id="1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4EDD85" w14:textId="77777777" w:rsidR="00622C43" w:rsidRPr="00181DFB" w:rsidRDefault="00622C43" w:rsidP="00181DFB">
                            <w:pPr>
                              <w:pStyle w:val="Title"/>
                              <w:jc w:val="center"/>
                              <w:rPr>
                                <w:b/>
                                <w:color w:val="131D43" w:themeColor="text2" w:themeShade="80"/>
                                <w:spacing w:val="-20"/>
                                <w:sz w:val="32"/>
                                <w:szCs w:val="32"/>
                              </w:rPr>
                            </w:pPr>
                            <w:r w:rsidRPr="00181DFB">
                              <w:rPr>
                                <w:b/>
                                <w:color w:val="131D43" w:themeColor="text2" w:themeShade="80"/>
                                <w:spacing w:val="-20"/>
                                <w:sz w:val="32"/>
                                <w:szCs w:val="32"/>
                              </w:rPr>
                              <w:t>Micah 2:1-2</w:t>
                            </w:r>
                          </w:p>
                          <w:p w14:paraId="492124AA" w14:textId="1D95374C" w:rsidR="00622C43" w:rsidRDefault="00622C43" w:rsidP="00181DFB">
                            <w:pPr>
                              <w:pStyle w:val="Title"/>
                              <w:jc w:val="center"/>
                              <w:rPr>
                                <w:b/>
                                <w:color w:val="131D43" w:themeColor="text2" w:themeShade="80"/>
                                <w:sz w:val="32"/>
                                <w:szCs w:val="32"/>
                              </w:rPr>
                            </w:pPr>
                            <w:r w:rsidRPr="00181DFB">
                              <w:rPr>
                                <w:b/>
                                <w:color w:val="131D43" w:themeColor="text2" w:themeShade="80"/>
                                <w:sz w:val="32"/>
                                <w:szCs w:val="32"/>
                              </w:rPr>
                              <w:t xml:space="preserve"> </w:t>
                            </w:r>
                            <w:r>
                              <w:rPr>
                                <w:b/>
                                <w:color w:val="131D43" w:themeColor="text2" w:themeShade="80"/>
                                <w:sz w:val="32"/>
                                <w:szCs w:val="32"/>
                              </w:rPr>
                              <w:t xml:space="preserve">Joshua 1:13 </w:t>
                            </w:r>
                          </w:p>
                          <w:p w14:paraId="3750FA63" w14:textId="38A28075" w:rsidR="00622C43" w:rsidRPr="004604B0" w:rsidRDefault="00622C43" w:rsidP="00A247EF">
                            <w:pPr>
                              <w:pStyle w:val="Title"/>
                              <w:jc w:val="center"/>
                              <w:rPr>
                                <w:b/>
                                <w:color w:val="131D43" w:themeColor="text2" w:themeShade="80"/>
                                <w:sz w:val="32"/>
                                <w:szCs w:val="32"/>
                              </w:rPr>
                            </w:pPr>
                            <w:r>
                              <w:rPr>
                                <w:b/>
                                <w:color w:val="131D43" w:themeColor="text2" w:themeShade="80"/>
                                <w:sz w:val="32"/>
                                <w:szCs w:val="32"/>
                              </w:rPr>
                              <w:t>1 Timothy 5:8</w:t>
                            </w:r>
                          </w:p>
                          <w:p w14:paraId="73F02EFC" w14:textId="77777777" w:rsidR="00622C43" w:rsidRPr="00A247EF" w:rsidRDefault="00622C43" w:rsidP="00A247EF">
                            <w:pPr>
                              <w:pStyle w:val="Title"/>
                              <w:jc w:val="center"/>
                              <w:rPr>
                                <w:b/>
                                <w:color w:val="131D43" w:themeColor="text2" w:themeShade="80"/>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455.95pt;margin-top:215pt;width:283.35pt;height:59.75pt;z-index:251913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" filled="f" stroked="f">
                <v:textbox inset=",0,,0">
                  <w:txbxContent>
                    <w:p w14:paraId="654EDD85" w14:textId="77777777" w:rsidR="00622C43" w:rsidRPr="00181DFB" w:rsidRDefault="00622C43" w:rsidP="00181DFB">
                      <w:pPr>
                        <w:pStyle w:val="Title"/>
                        <w:jc w:val="center"/>
                        <w:rPr>
                          <w:b/>
                          <w:color w:val="131D43" w:themeColor="text2" w:themeShade="80"/>
                          <w:spacing w:val="-20"/>
                          <w:sz w:val="32"/>
                          <w:szCs w:val="32"/>
                        </w:rPr>
                      </w:pPr>
                      <w:r w:rsidRPr="00181DFB">
                        <w:rPr>
                          <w:b/>
                          <w:color w:val="131D43" w:themeColor="text2" w:themeShade="80"/>
                          <w:spacing w:val="-20"/>
                          <w:sz w:val="32"/>
                          <w:szCs w:val="32"/>
                        </w:rPr>
                        <w:t>Micah 2:1-2</w:t>
                      </w:r>
                    </w:p>
                    <w:p w14:paraId="492124AA" w14:textId="1D95374C" w:rsidR="00622C43" w:rsidRDefault="00622C43" w:rsidP="00181DFB">
                      <w:pPr>
                        <w:pStyle w:val="Title"/>
                        <w:jc w:val="center"/>
                        <w:rPr>
                          <w:b/>
                          <w:color w:val="131D43" w:themeColor="text2" w:themeShade="80"/>
                          <w:sz w:val="32"/>
                          <w:szCs w:val="32"/>
                        </w:rPr>
                      </w:pPr>
                      <w:r w:rsidRPr="00181DFB">
                        <w:rPr>
                          <w:b/>
                          <w:color w:val="131D43" w:themeColor="text2" w:themeShade="80"/>
                          <w:sz w:val="32"/>
                          <w:szCs w:val="32"/>
                        </w:rPr>
                        <w:t xml:space="preserve"> </w:t>
                      </w:r>
                      <w:r>
                        <w:rPr>
                          <w:b/>
                          <w:color w:val="131D43" w:themeColor="text2" w:themeShade="80"/>
                          <w:sz w:val="32"/>
                          <w:szCs w:val="32"/>
                        </w:rPr>
                        <w:t xml:space="preserve">Joshua 1:13 </w:t>
                      </w:r>
                    </w:p>
                    <w:p w14:paraId="3750FA63" w14:textId="38A28075" w:rsidR="00622C43" w:rsidRPr="004604B0" w:rsidRDefault="00622C43" w:rsidP="00A247EF">
                      <w:pPr>
                        <w:pStyle w:val="Title"/>
                        <w:jc w:val="center"/>
                        <w:rPr>
                          <w:b/>
                          <w:color w:val="131D43" w:themeColor="text2" w:themeShade="80"/>
                          <w:sz w:val="32"/>
                          <w:szCs w:val="32"/>
                        </w:rPr>
                      </w:pPr>
                      <w:r>
                        <w:rPr>
                          <w:b/>
                          <w:color w:val="131D43" w:themeColor="text2" w:themeShade="80"/>
                          <w:sz w:val="32"/>
                          <w:szCs w:val="32"/>
                        </w:rPr>
                        <w:t>1 Timothy 5:8</w:t>
                      </w:r>
                    </w:p>
                    <w:p w14:paraId="73F02EFC" w14:textId="77777777" w:rsidR="00622C43" w:rsidRPr="00A247EF" w:rsidRDefault="00622C43" w:rsidP="00A247EF">
                      <w:pPr>
                        <w:pStyle w:val="Title"/>
                        <w:jc w:val="center"/>
                        <w:rPr>
                          <w:b/>
                          <w:color w:val="131D43" w:themeColor="text2" w:themeShade="80"/>
                          <w:sz w:val="32"/>
                          <w:szCs w:val="32"/>
                        </w:rPr>
                      </w:pPr>
                    </w:p>
                  </w:txbxContent>
                </v:textbox>
                <w10:wrap type="tight" anchorx="page" anchory="page"/>
              </v:shape>
            </w:pict>
          </mc:Fallback>
        </mc:AlternateContent>
      </w:r>
      <w:r w:rsidR="00AC1FEF">
        <w:rPr>
          <w:noProof/>
        </w:rPr>
        <mc:AlternateContent>
          <mc:Choice Requires="wps">
            <w:drawing>
              <wp:anchor distT="0" distB="0" distL="114300" distR="114300" simplePos="0" relativeHeight="251933701" behindDoc="0" locked="0" layoutInCell="1" allowOverlap="1" wp14:anchorId="657464DE" wp14:editId="69DA3D9F">
                <wp:simplePos x="0" y="0"/>
                <wp:positionH relativeFrom="page">
                  <wp:posOffset>5654675</wp:posOffset>
                </wp:positionH>
                <wp:positionV relativeFrom="page">
                  <wp:posOffset>1672590</wp:posOffset>
                </wp:positionV>
                <wp:extent cx="3849370" cy="967105"/>
                <wp:effectExtent l="0" t="0" r="0" b="0"/>
                <wp:wrapThrough wrapText="bothSides">
                  <wp:wrapPolygon edited="0">
                    <wp:start x="143" y="0"/>
                    <wp:lineTo x="143" y="20990"/>
                    <wp:lineTo x="21237" y="20990"/>
                    <wp:lineTo x="21237" y="0"/>
                    <wp:lineTo x="143" y="0"/>
                  </wp:wrapPolygon>
                </wp:wrapThrough>
                <wp:docPr id="146" name="Text Box 146"/>
                <wp:cNvGraphicFramePr/>
                <a:graphic xmlns:a="http://schemas.openxmlformats.org/drawingml/2006/main">
                  <a:graphicData uri="http://schemas.microsoft.com/office/word/2010/wordprocessingShape">
                    <wps:wsp>
                      <wps:cNvSpPr txBox="1"/>
                      <wps:spPr>
                        <a:xfrm>
                          <a:off x="0" y="0"/>
                          <a:ext cx="3849370" cy="9671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42DC2C" w14:textId="23734DF0" w:rsidR="00AC1FEF" w:rsidRPr="009A0BE5" w:rsidRDefault="00AC1FEF" w:rsidP="00AC1FEF">
                            <w:pPr>
                              <w:jc w:val="center"/>
                              <w:rPr>
                                <w:b/>
                                <w:i/>
                                <w:sz w:val="20"/>
                              </w:rPr>
                            </w:pPr>
                            <w:r>
                              <w:rPr>
                                <w:b/>
                                <w:i/>
                                <w:sz w:val="20"/>
                              </w:rPr>
                              <w:t xml:space="preserve">Home is where the heart is. Our homes and our land are such a big part of our identities because it’s where we spend most of our time. Land is a common theme in the Bible and the Scriptures often describe the Kingdom as a land where we will be going to our permanent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115" type="#_x0000_t202" style="position:absolute;margin-left:445.25pt;margin-top:131.7pt;width:303.1pt;height:76.15pt;z-index:2519337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" mv:complextextbox="1" filled="f" stroked="f">
                <v:textbox>
                  <w:txbxContent>
                    <w:p w14:paraId="5542DC2C" w14:textId="23734DF0" w:rsidR="00AC1FEF" w:rsidRPr="009A0BE5" w:rsidRDefault="00AC1FEF" w:rsidP="00AC1FEF">
                      <w:pPr>
                        <w:jc w:val="center"/>
                        <w:rPr>
                          <w:b/>
                          <w:i/>
                          <w:sz w:val="20"/>
                        </w:rPr>
                      </w:pPr>
                      <w:r>
                        <w:rPr>
                          <w:b/>
                          <w:i/>
                          <w:sz w:val="20"/>
                        </w:rPr>
                        <w:t xml:space="preserve">Home is where the heart is. Our homes and our land are such a big part of our identities because it’s where we spend most of our time. Land is a common theme in the Bible and the Scriptures often describe the Kingdom as a land where we will be going to our permanent home.  </w:t>
                      </w:r>
                    </w:p>
                  </w:txbxContent>
                </v:textbox>
                <w10:wrap type="through" anchorx="page" anchory="page"/>
              </v:shape>
            </w:pict>
          </mc:Fallback>
        </mc:AlternateContent>
      </w:r>
      <w:r w:rsidR="00AC1FEF">
        <w:rPr>
          <w:noProof/>
        </w:rPr>
        <mc:AlternateContent>
          <mc:Choice Requires="wps">
            <w:drawing>
              <wp:anchor distT="0" distB="0" distL="114300" distR="114300" simplePos="0" relativeHeight="251909125" behindDoc="0" locked="0" layoutInCell="1" allowOverlap="1" wp14:anchorId="08C76644" wp14:editId="747AF9F7">
                <wp:simplePos x="0" y="0"/>
                <wp:positionH relativeFrom="page">
                  <wp:posOffset>668020</wp:posOffset>
                </wp:positionH>
                <wp:positionV relativeFrom="page">
                  <wp:posOffset>2707005</wp:posOffset>
                </wp:positionV>
                <wp:extent cx="3598545" cy="474980"/>
                <wp:effectExtent l="0" t="0" r="0" b="7620"/>
                <wp:wrapTight wrapText="bothSides">
                  <wp:wrapPolygon edited="0">
                    <wp:start x="152" y="0"/>
                    <wp:lineTo x="152" y="20791"/>
                    <wp:lineTo x="21345" y="20791"/>
                    <wp:lineTo x="21345" y="0"/>
                    <wp:lineTo x="152" y="0"/>
                  </wp:wrapPolygon>
                </wp:wrapTight>
                <wp:docPr id="1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9860A73" w14:textId="77777777" w:rsidR="00622C43" w:rsidRPr="004604B0" w:rsidRDefault="00622C43" w:rsidP="002F51B5">
                            <w:pPr>
                              <w:pStyle w:val="Title"/>
                              <w:jc w:val="center"/>
                              <w:rPr>
                                <w:b/>
                                <w:color w:val="131D43" w:themeColor="text2" w:themeShade="80"/>
                                <w:sz w:val="32"/>
                                <w:szCs w:val="32"/>
                              </w:rPr>
                            </w:pPr>
                            <w:r>
                              <w:rPr>
                                <w:b/>
                                <w:color w:val="131D43" w:themeColor="text2" w:themeShade="80"/>
                                <w:sz w:val="32"/>
                                <w:szCs w:val="32"/>
                              </w:rPr>
                              <w:t>Psalm 100:1-5</w:t>
                            </w:r>
                          </w:p>
                          <w:p w14:paraId="164B9F1E" w14:textId="77777777" w:rsidR="00622C43" w:rsidRPr="00B45421" w:rsidRDefault="00622C43" w:rsidP="002F51B5">
                            <w:pPr>
                              <w:pStyle w:val="Title"/>
                              <w:jc w:val="center"/>
                              <w:rPr>
                                <w:b/>
                                <w:color w:val="131D43" w:themeColor="text2" w:themeShade="80"/>
                                <w:sz w:val="36"/>
                              </w:rPr>
                            </w:pPr>
                            <w:r>
                              <w:rPr>
                                <w:b/>
                                <w:color w:val="131D43" w:themeColor="text2" w:themeShade="80"/>
                                <w:sz w:val="36"/>
                              </w:rPr>
                              <w:t>Matthew 22:1-14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52.6pt;margin-top:213.15pt;width:283.35pt;height:37.4pt;z-index:251909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" filled="f" stroked="f">
                <v:textbox inset=",0,,0">
                  <w:txbxContent>
                    <w:p w14:paraId="29860A73" w14:textId="77777777" w:rsidR="00622C43" w:rsidRPr="004604B0" w:rsidRDefault="00622C43" w:rsidP="002F51B5">
                      <w:pPr>
                        <w:pStyle w:val="Title"/>
                        <w:jc w:val="center"/>
                        <w:rPr>
                          <w:b/>
                          <w:color w:val="131D43" w:themeColor="text2" w:themeShade="80"/>
                          <w:sz w:val="32"/>
                          <w:szCs w:val="32"/>
                        </w:rPr>
                      </w:pPr>
                      <w:r>
                        <w:rPr>
                          <w:b/>
                          <w:color w:val="131D43" w:themeColor="text2" w:themeShade="80"/>
                          <w:sz w:val="32"/>
                          <w:szCs w:val="32"/>
                        </w:rPr>
                        <w:t>Psalm 100:1-5</w:t>
                      </w:r>
                    </w:p>
                    <w:p w14:paraId="164B9F1E" w14:textId="77777777" w:rsidR="00622C43" w:rsidRPr="00B45421" w:rsidRDefault="00622C43" w:rsidP="002F51B5">
                      <w:pPr>
                        <w:pStyle w:val="Title"/>
                        <w:jc w:val="center"/>
                        <w:rPr>
                          <w:b/>
                          <w:color w:val="131D43" w:themeColor="text2" w:themeShade="80"/>
                          <w:sz w:val="36"/>
                        </w:rPr>
                      </w:pPr>
                      <w:r>
                        <w:rPr>
                          <w:b/>
                          <w:color w:val="131D43" w:themeColor="text2" w:themeShade="80"/>
                          <w:sz w:val="36"/>
                        </w:rPr>
                        <w:t>Matthew 22:1-14</w:t>
                      </w:r>
                    </w:p>
                  </w:txbxContent>
                </v:textbox>
                <w10:wrap type="tight" anchorx="page" anchory="page"/>
              </v:shape>
            </w:pict>
          </mc:Fallback>
        </mc:AlternateContent>
      </w:r>
      <w:r w:rsidR="00AC1FEF">
        <w:rPr>
          <w:noProof/>
        </w:rPr>
        <mc:AlternateContent>
          <mc:Choice Requires="wps">
            <w:drawing>
              <wp:anchor distT="0" distB="0" distL="114300" distR="114300" simplePos="0" relativeHeight="251931653" behindDoc="0" locked="0" layoutInCell="1" allowOverlap="1" wp14:anchorId="443CDCD7" wp14:editId="2CD46694">
                <wp:simplePos x="0" y="0"/>
                <wp:positionH relativeFrom="page">
                  <wp:posOffset>587375</wp:posOffset>
                </wp:positionH>
                <wp:positionV relativeFrom="page">
                  <wp:posOffset>1672590</wp:posOffset>
                </wp:positionV>
                <wp:extent cx="3849370" cy="849229"/>
                <wp:effectExtent l="0" t="0" r="0" b="0"/>
                <wp:wrapThrough wrapText="bothSides">
                  <wp:wrapPolygon edited="0">
                    <wp:start x="143" y="0"/>
                    <wp:lineTo x="143" y="20679"/>
                    <wp:lineTo x="21237" y="20679"/>
                    <wp:lineTo x="21237" y="0"/>
                    <wp:lineTo x="143" y="0"/>
                  </wp:wrapPolygon>
                </wp:wrapThrough>
                <wp:docPr id="145" name="Text Box 145"/>
                <wp:cNvGraphicFramePr/>
                <a:graphic xmlns:a="http://schemas.openxmlformats.org/drawingml/2006/main">
                  <a:graphicData uri="http://schemas.microsoft.com/office/word/2010/wordprocessingShape">
                    <wps:wsp>
                      <wps:cNvSpPr txBox="1"/>
                      <wps:spPr>
                        <a:xfrm>
                          <a:off x="0" y="0"/>
                          <a:ext cx="3849370" cy="84922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3980A0D" w14:textId="5A61D78D" w:rsidR="00AC1FEF" w:rsidRPr="009A0BE5" w:rsidRDefault="00AC1FEF" w:rsidP="00AC1FEF">
                            <w:pPr>
                              <w:jc w:val="center"/>
                              <w:rPr>
                                <w:b/>
                                <w:i/>
                                <w:sz w:val="20"/>
                              </w:rPr>
                            </w:pPr>
                            <w:r>
                              <w:rPr>
                                <w:b/>
                                <w:i/>
                                <w:sz w:val="20"/>
                              </w:rPr>
                              <w:t>Everyone loves a good party. Even Jesus! Parties, festivals, and celebrations are common to all cultures in some shape or form. The Kingdom of God will be full of celebration and Christians are to practice the art of celebration on earth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117" type="#_x0000_t202" style="position:absolute;margin-left:46.25pt;margin-top:131.7pt;width:303.1pt;height:66.85pt;z-index:2519316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LHFNUCAAAi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" mv:complextextbox="1" filled="f" stroked="f">
                <v:textbox>
                  <w:txbxContent>
                    <w:p w14:paraId="53980A0D" w14:textId="5A61D78D" w:rsidR="00AC1FEF" w:rsidRPr="009A0BE5" w:rsidRDefault="00AC1FEF" w:rsidP="00AC1FEF">
                      <w:pPr>
                        <w:jc w:val="center"/>
                        <w:rPr>
                          <w:b/>
                          <w:i/>
                          <w:sz w:val="20"/>
                        </w:rPr>
                      </w:pPr>
                      <w:r>
                        <w:rPr>
                          <w:b/>
                          <w:i/>
                          <w:sz w:val="20"/>
                        </w:rPr>
                        <w:t>Everyone loves a good party. Even Jesus! Parties, festivals, and celebrations are common to all cultures in some shape or form. The Kingdom of God will be full of celebration and Christians are to practice the art of celebration on earth too.</w:t>
                      </w:r>
                    </w:p>
                  </w:txbxContent>
                </v:textbox>
                <w10:wrap type="through" anchorx="page" anchory="page"/>
              </v:shape>
            </w:pict>
          </mc:Fallback>
        </mc:AlternateContent>
      </w:r>
      <w:r w:rsidR="00AC1FEF">
        <w:rPr>
          <w:noProof/>
        </w:rPr>
        <mc:AlternateContent>
          <mc:Choice Requires="wps">
            <w:drawing>
              <wp:anchor distT="0" distB="0" distL="114300" distR="114300" simplePos="0" relativeHeight="251910149" behindDoc="0" locked="0" layoutInCell="1" allowOverlap="1" wp14:anchorId="0FAEC2A4" wp14:editId="6B6FFA54">
                <wp:simplePos x="0" y="0"/>
                <wp:positionH relativeFrom="page">
                  <wp:posOffset>594995</wp:posOffset>
                </wp:positionH>
                <wp:positionV relativeFrom="page">
                  <wp:posOffset>3425825</wp:posOffset>
                </wp:positionV>
                <wp:extent cx="3719830" cy="2123440"/>
                <wp:effectExtent l="0" t="0" r="0" b="10160"/>
                <wp:wrapThrough wrapText="bothSides">
                  <wp:wrapPolygon edited="0">
                    <wp:start x="147" y="0"/>
                    <wp:lineTo x="147" y="21445"/>
                    <wp:lineTo x="21239" y="21445"/>
                    <wp:lineTo x="21239" y="0"/>
                    <wp:lineTo x="147" y="0"/>
                  </wp:wrapPolygon>
                </wp:wrapThrough>
                <wp:docPr id="33" name="Text Box 33"/>
                <wp:cNvGraphicFramePr/>
                <a:graphic xmlns:a="http://schemas.openxmlformats.org/drawingml/2006/main">
                  <a:graphicData uri="http://schemas.microsoft.com/office/word/2010/wordprocessingShape">
                    <wps:wsp>
                      <wps:cNvSpPr txBox="1"/>
                      <wps:spPr>
                        <a:xfrm>
                          <a:off x="0" y="0"/>
                          <a:ext cx="3719830" cy="2123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24045B" w14:textId="77777777" w:rsidR="00622C43" w:rsidRPr="00AC1FEF" w:rsidRDefault="00622C43" w:rsidP="002F51B5">
                            <w:pPr>
                              <w:rPr>
                                <w:b/>
                                <w:color w:val="131D43" w:themeColor="text2" w:themeShade="80"/>
                              </w:rPr>
                            </w:pPr>
                            <w:r w:rsidRPr="00AC1FEF">
                              <w:rPr>
                                <w:b/>
                                <w:color w:val="131D43" w:themeColor="text2" w:themeShade="80"/>
                              </w:rPr>
                              <w:t xml:space="preserve">Main Points: </w:t>
                            </w:r>
                          </w:p>
                          <w:p w14:paraId="75DACF87" w14:textId="3186CFC3" w:rsidR="00622C43" w:rsidRPr="00AC1FEF" w:rsidRDefault="00622C43" w:rsidP="002F51B5">
                            <w:pPr>
                              <w:pStyle w:val="ListParagraph"/>
                              <w:numPr>
                                <w:ilvl w:val="0"/>
                                <w:numId w:val="16"/>
                              </w:numPr>
                              <w:rPr>
                                <w:color w:val="131D43" w:themeColor="text2" w:themeShade="80"/>
                              </w:rPr>
                            </w:pPr>
                            <w:r w:rsidRPr="00AC1FEF">
                              <w:rPr>
                                <w:color w:val="131D43" w:themeColor="text2" w:themeShade="80"/>
                              </w:rPr>
                              <w:t xml:space="preserve">We are to be joyful in celebration because of our gratitude towards God. </w:t>
                            </w:r>
                          </w:p>
                          <w:p w14:paraId="69A13799" w14:textId="6951031C" w:rsidR="00622C43" w:rsidRPr="00AC1FEF" w:rsidRDefault="00622C43" w:rsidP="002F51B5">
                            <w:pPr>
                              <w:pStyle w:val="ListParagraph"/>
                              <w:numPr>
                                <w:ilvl w:val="0"/>
                                <w:numId w:val="16"/>
                              </w:numPr>
                              <w:rPr>
                                <w:color w:val="131D43" w:themeColor="text2" w:themeShade="80"/>
                              </w:rPr>
                            </w:pPr>
                            <w:r w:rsidRPr="00AC1FEF">
                              <w:rPr>
                                <w:color w:val="131D43" w:themeColor="text2" w:themeShade="80"/>
                              </w:rPr>
                              <w:t xml:space="preserve">Jesus often shared about the celebration that is to come in heaven. </w:t>
                            </w:r>
                          </w:p>
                          <w:p w14:paraId="469E8658" w14:textId="3C6F6C9A" w:rsidR="00622C43" w:rsidRPr="00AC1FEF" w:rsidRDefault="00622C43" w:rsidP="002F51B5">
                            <w:pPr>
                              <w:pStyle w:val="ListParagraph"/>
                              <w:numPr>
                                <w:ilvl w:val="0"/>
                                <w:numId w:val="16"/>
                              </w:numPr>
                              <w:rPr>
                                <w:color w:val="131D43" w:themeColor="text2" w:themeShade="80"/>
                              </w:rPr>
                            </w:pPr>
                            <w:r w:rsidRPr="00AC1FEF">
                              <w:rPr>
                                <w:color w:val="131D43" w:themeColor="text2" w:themeShade="80"/>
                              </w:rPr>
                              <w:t xml:space="preserve">Part of Jesus’ ministry was to celebrate with others as he taught about the kingdom. </w:t>
                            </w:r>
                          </w:p>
                          <w:p w14:paraId="4A94B449" w14:textId="77777777" w:rsidR="00622C43" w:rsidRPr="00AC1FEF" w:rsidRDefault="00622C43" w:rsidP="002F51B5">
                            <w:pPr>
                              <w:pStyle w:val="ListParagraph"/>
                              <w:numPr>
                                <w:ilvl w:val="0"/>
                                <w:numId w:val="16"/>
                              </w:numPr>
                              <w:rPr>
                                <w:color w:val="131D43" w:themeColor="text2" w:themeShade="80"/>
                              </w:rPr>
                            </w:pPr>
                            <w:r w:rsidRPr="00AC1FEF">
                              <w:rPr>
                                <w:color w:val="131D43" w:themeColor="text2" w:themeShade="80"/>
                              </w:rPr>
                              <w:t>Celebration is an attitude that we should seek daily.</w:t>
                            </w:r>
                          </w:p>
                          <w:p w14:paraId="45D537F3" w14:textId="77777777" w:rsidR="00622C43" w:rsidRPr="00AC1FEF" w:rsidRDefault="00622C43" w:rsidP="002F51B5">
                            <w:pPr>
                              <w:rPr>
                                <w:b/>
                                <w:color w:val="131D43" w:themeColor="text2" w:themeShade="80"/>
                                <w:sz w:val="14"/>
                              </w:rPr>
                            </w:pPr>
                          </w:p>
                          <w:p w14:paraId="1FD0408B" w14:textId="77777777" w:rsidR="00622C43" w:rsidRPr="00AC1FEF" w:rsidRDefault="00622C43" w:rsidP="002F51B5">
                            <w:pPr>
                              <w:rPr>
                                <w:b/>
                                <w:color w:val="131D43" w:themeColor="text2" w:themeShade="80"/>
                              </w:rPr>
                            </w:pPr>
                            <w:r w:rsidRPr="00AC1FEF">
                              <w:rPr>
                                <w:b/>
                                <w:color w:val="131D43" w:themeColor="text2" w:themeShade="80"/>
                              </w:rPr>
                              <w:t xml:space="preserve">Discussion Questions: </w:t>
                            </w:r>
                          </w:p>
                          <w:p w14:paraId="6B8B1D59" w14:textId="77777777" w:rsidR="00622C43" w:rsidRPr="00AC1FEF" w:rsidRDefault="00622C43" w:rsidP="002F51B5">
                            <w:pPr>
                              <w:rPr>
                                <w:b/>
                                <w:color w:val="131D43" w:themeColor="tex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118" type="#_x0000_t202" style="position:absolute;margin-left:46.85pt;margin-top:269.75pt;width:292.9pt;height:167.2pt;z-index:251910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" mv:complextextbox="1" filled="f" stroked="f">
                <v:textbox>
                  <w:txbxContent>
                    <w:p w14:paraId="6E24045B" w14:textId="77777777" w:rsidR="00622C43" w:rsidRPr="00AC1FEF" w:rsidRDefault="00622C43" w:rsidP="002F51B5">
                      <w:pPr>
                        <w:rPr>
                          <w:b/>
                          <w:color w:val="131D43" w:themeColor="text2" w:themeShade="80"/>
                        </w:rPr>
                      </w:pPr>
                      <w:r w:rsidRPr="00AC1FEF">
                        <w:rPr>
                          <w:b/>
                          <w:color w:val="131D43" w:themeColor="text2" w:themeShade="80"/>
                        </w:rPr>
                        <w:t xml:space="preserve">Main Points: </w:t>
                      </w:r>
                    </w:p>
                    <w:p w14:paraId="75DACF87" w14:textId="3186CFC3" w:rsidR="00622C43" w:rsidRPr="00AC1FEF" w:rsidRDefault="00622C43" w:rsidP="002F51B5">
                      <w:pPr>
                        <w:pStyle w:val="ListParagraph"/>
                        <w:numPr>
                          <w:ilvl w:val="0"/>
                          <w:numId w:val="16"/>
                        </w:numPr>
                        <w:rPr>
                          <w:color w:val="131D43" w:themeColor="text2" w:themeShade="80"/>
                        </w:rPr>
                      </w:pPr>
                      <w:r w:rsidRPr="00AC1FEF">
                        <w:rPr>
                          <w:color w:val="131D43" w:themeColor="text2" w:themeShade="80"/>
                        </w:rPr>
                        <w:t xml:space="preserve">We are to be joyful in celebration because of our gratitude towards God. </w:t>
                      </w:r>
                    </w:p>
                    <w:p w14:paraId="69A13799" w14:textId="6951031C" w:rsidR="00622C43" w:rsidRPr="00AC1FEF" w:rsidRDefault="00622C43" w:rsidP="002F51B5">
                      <w:pPr>
                        <w:pStyle w:val="ListParagraph"/>
                        <w:numPr>
                          <w:ilvl w:val="0"/>
                          <w:numId w:val="16"/>
                        </w:numPr>
                        <w:rPr>
                          <w:color w:val="131D43" w:themeColor="text2" w:themeShade="80"/>
                        </w:rPr>
                      </w:pPr>
                      <w:r w:rsidRPr="00AC1FEF">
                        <w:rPr>
                          <w:color w:val="131D43" w:themeColor="text2" w:themeShade="80"/>
                        </w:rPr>
                        <w:t xml:space="preserve">Jesus often shared about the celebration that is to come in heaven. </w:t>
                      </w:r>
                    </w:p>
                    <w:p w14:paraId="469E8658" w14:textId="3C6F6C9A" w:rsidR="00622C43" w:rsidRPr="00AC1FEF" w:rsidRDefault="00622C43" w:rsidP="002F51B5">
                      <w:pPr>
                        <w:pStyle w:val="ListParagraph"/>
                        <w:numPr>
                          <w:ilvl w:val="0"/>
                          <w:numId w:val="16"/>
                        </w:numPr>
                        <w:rPr>
                          <w:color w:val="131D43" w:themeColor="text2" w:themeShade="80"/>
                        </w:rPr>
                      </w:pPr>
                      <w:r w:rsidRPr="00AC1FEF">
                        <w:rPr>
                          <w:color w:val="131D43" w:themeColor="text2" w:themeShade="80"/>
                        </w:rPr>
                        <w:t xml:space="preserve">Part of Jesus’ ministry was to celebrate with others as he taught about the kingdom. </w:t>
                      </w:r>
                    </w:p>
                    <w:p w14:paraId="4A94B449" w14:textId="77777777" w:rsidR="00622C43" w:rsidRPr="00AC1FEF" w:rsidRDefault="00622C43" w:rsidP="002F51B5">
                      <w:pPr>
                        <w:pStyle w:val="ListParagraph"/>
                        <w:numPr>
                          <w:ilvl w:val="0"/>
                          <w:numId w:val="16"/>
                        </w:numPr>
                        <w:rPr>
                          <w:color w:val="131D43" w:themeColor="text2" w:themeShade="80"/>
                        </w:rPr>
                      </w:pPr>
                      <w:r w:rsidRPr="00AC1FEF">
                        <w:rPr>
                          <w:color w:val="131D43" w:themeColor="text2" w:themeShade="80"/>
                        </w:rPr>
                        <w:t>Celebration is an attitude that we should seek daily.</w:t>
                      </w:r>
                    </w:p>
                    <w:p w14:paraId="45D537F3" w14:textId="77777777" w:rsidR="00622C43" w:rsidRPr="00AC1FEF" w:rsidRDefault="00622C43" w:rsidP="002F51B5">
                      <w:pPr>
                        <w:rPr>
                          <w:b/>
                          <w:color w:val="131D43" w:themeColor="text2" w:themeShade="80"/>
                          <w:sz w:val="14"/>
                        </w:rPr>
                      </w:pPr>
                    </w:p>
                    <w:p w14:paraId="1FD0408B" w14:textId="77777777" w:rsidR="00622C43" w:rsidRPr="00AC1FEF" w:rsidRDefault="00622C43" w:rsidP="002F51B5">
                      <w:pPr>
                        <w:rPr>
                          <w:b/>
                          <w:color w:val="131D43" w:themeColor="text2" w:themeShade="80"/>
                        </w:rPr>
                      </w:pPr>
                      <w:r w:rsidRPr="00AC1FEF">
                        <w:rPr>
                          <w:b/>
                          <w:color w:val="131D43" w:themeColor="text2" w:themeShade="80"/>
                        </w:rPr>
                        <w:t xml:space="preserve">Discussion Questions: </w:t>
                      </w:r>
                    </w:p>
                    <w:p w14:paraId="6B8B1D59" w14:textId="77777777" w:rsidR="00622C43" w:rsidRPr="00AC1FEF" w:rsidRDefault="00622C43" w:rsidP="002F51B5">
                      <w:pPr>
                        <w:rPr>
                          <w:b/>
                          <w:color w:val="131D43" w:themeColor="text2" w:themeShade="80"/>
                        </w:rPr>
                      </w:pPr>
                    </w:p>
                  </w:txbxContent>
                </v:textbox>
                <w10:wrap type="through" anchorx="page" anchory="page"/>
              </v:shape>
            </w:pict>
          </mc:Fallback>
        </mc:AlternateContent>
      </w:r>
      <w:r w:rsidR="00AC1FEF">
        <w:rPr>
          <w:noProof/>
        </w:rPr>
        <mc:AlternateContent>
          <mc:Choice Requires="wps">
            <w:drawing>
              <wp:anchor distT="0" distB="0" distL="114300" distR="114300" simplePos="0" relativeHeight="251911173" behindDoc="0" locked="0" layoutInCell="1" allowOverlap="1" wp14:anchorId="1531F523" wp14:editId="41E35C0E">
                <wp:simplePos x="0" y="0"/>
                <wp:positionH relativeFrom="page">
                  <wp:posOffset>716280</wp:posOffset>
                </wp:positionH>
                <wp:positionV relativeFrom="page">
                  <wp:posOffset>5615305</wp:posOffset>
                </wp:positionV>
                <wp:extent cx="3720465" cy="1444625"/>
                <wp:effectExtent l="0" t="0" r="0" b="3175"/>
                <wp:wrapThrough wrapText="bothSides">
                  <wp:wrapPolygon edited="0">
                    <wp:start x="147" y="0"/>
                    <wp:lineTo x="147" y="21268"/>
                    <wp:lineTo x="21235" y="21268"/>
                    <wp:lineTo x="21235" y="0"/>
                    <wp:lineTo x="147" y="0"/>
                  </wp:wrapPolygon>
                </wp:wrapThrough>
                <wp:docPr id="34" name="Text Box 34"/>
                <wp:cNvGraphicFramePr/>
                <a:graphic xmlns:a="http://schemas.openxmlformats.org/drawingml/2006/main">
                  <a:graphicData uri="http://schemas.microsoft.com/office/word/2010/wordprocessingShape">
                    <wps:wsp>
                      <wps:cNvSpPr txBox="1"/>
                      <wps:spPr>
                        <a:xfrm>
                          <a:off x="0" y="0"/>
                          <a:ext cx="3720465" cy="14446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F1DB0A" w14:textId="104B5CF4" w:rsidR="00622C43" w:rsidRPr="00AC1FEF" w:rsidRDefault="00AC1FEF" w:rsidP="002F51B5">
                            <w:pPr>
                              <w:rPr>
                                <w:b/>
                                <w:color w:val="131D43" w:themeColor="text2" w:themeShade="80"/>
                              </w:rPr>
                            </w:pPr>
                            <w:r>
                              <w:rPr>
                                <w:b/>
                                <w:color w:val="131D43" w:themeColor="text2" w:themeShade="80"/>
                              </w:rPr>
                              <w:tab/>
                            </w:r>
                            <w:r>
                              <w:rPr>
                                <w:b/>
                                <w:color w:val="131D43" w:themeColor="text2" w:themeShade="80"/>
                              </w:rPr>
                              <w:tab/>
                            </w:r>
                            <w:r>
                              <w:rPr>
                                <w:b/>
                                <w:color w:val="131D43" w:themeColor="text2" w:themeShade="80"/>
                              </w:rPr>
                              <w:tab/>
                            </w:r>
                            <w:r w:rsidR="00622C43" w:rsidRPr="00AC1FEF">
                              <w:rPr>
                                <w:b/>
                                <w:color w:val="131D43" w:themeColor="text2" w:themeShade="80"/>
                              </w:rPr>
                              <w:t xml:space="preserve">1. </w:t>
                            </w:r>
                            <w:r w:rsidR="00622C43" w:rsidRPr="00AC1FEF">
                              <w:rPr>
                                <w:color w:val="131D43" w:themeColor="text2" w:themeShade="80"/>
                              </w:rPr>
                              <w:t xml:space="preserve">How do you celebrate </w:t>
                            </w:r>
                            <w:r>
                              <w:rPr>
                                <w:color w:val="131D43" w:themeColor="text2" w:themeShade="80"/>
                              </w:rPr>
                              <w:tab/>
                            </w:r>
                            <w:r>
                              <w:rPr>
                                <w:color w:val="131D43" w:themeColor="text2" w:themeShade="80"/>
                              </w:rPr>
                              <w:tab/>
                            </w:r>
                            <w:r>
                              <w:rPr>
                                <w:color w:val="131D43" w:themeColor="text2" w:themeShade="80"/>
                              </w:rPr>
                              <w:tab/>
                            </w:r>
                            <w:r>
                              <w:rPr>
                                <w:color w:val="131D43" w:themeColor="text2" w:themeShade="80"/>
                              </w:rPr>
                              <w:tab/>
                            </w:r>
                            <w:r w:rsidR="00622C43" w:rsidRPr="00AC1FEF">
                              <w:rPr>
                                <w:color w:val="131D43" w:themeColor="text2" w:themeShade="80"/>
                              </w:rPr>
                              <w:t xml:space="preserve">thanksgiving? </w:t>
                            </w:r>
                          </w:p>
                          <w:p w14:paraId="236CE447" w14:textId="77777777" w:rsidR="00622C43" w:rsidRPr="00AC1FEF" w:rsidRDefault="00622C43" w:rsidP="002F51B5">
                            <w:pPr>
                              <w:rPr>
                                <w:b/>
                                <w:color w:val="131D43" w:themeColor="text2" w:themeShade="80"/>
                                <w:sz w:val="14"/>
                              </w:rPr>
                            </w:pPr>
                            <w:r w:rsidRPr="00AC1FEF">
                              <w:rPr>
                                <w:b/>
                                <w:color w:val="131D43" w:themeColor="text2" w:themeShade="80"/>
                              </w:rPr>
                              <w:tab/>
                            </w:r>
                            <w:r w:rsidRPr="00AC1FEF">
                              <w:rPr>
                                <w:b/>
                                <w:color w:val="131D43" w:themeColor="text2" w:themeShade="80"/>
                              </w:rPr>
                              <w:tab/>
                            </w:r>
                          </w:p>
                          <w:p w14:paraId="237E42E0" w14:textId="77777777" w:rsidR="00622C43" w:rsidRPr="00AC1FEF" w:rsidRDefault="00622C43" w:rsidP="002F51B5">
                            <w:pPr>
                              <w:ind w:left="2160"/>
                              <w:rPr>
                                <w:color w:val="131D43" w:themeColor="text2" w:themeShade="80"/>
                              </w:rPr>
                            </w:pPr>
                            <w:r w:rsidRPr="00AC1FEF">
                              <w:rPr>
                                <w:b/>
                                <w:color w:val="131D43" w:themeColor="text2" w:themeShade="80"/>
                              </w:rPr>
                              <w:t xml:space="preserve">2. </w:t>
                            </w:r>
                            <w:r w:rsidRPr="00AC1FEF">
                              <w:rPr>
                                <w:color w:val="131D43" w:themeColor="text2" w:themeShade="80"/>
                              </w:rPr>
                              <w:t>How can you include more celebration in your life?</w:t>
                            </w:r>
                          </w:p>
                          <w:p w14:paraId="3DD83F00" w14:textId="77777777" w:rsidR="00622C43" w:rsidRPr="00AC1FEF" w:rsidRDefault="00622C43" w:rsidP="002F51B5">
                            <w:pPr>
                              <w:ind w:left="2160"/>
                            </w:pPr>
                          </w:p>
                          <w:p w14:paraId="2BF5C29C" w14:textId="77777777" w:rsidR="00622C43" w:rsidRPr="00AC1FEF" w:rsidRDefault="00622C43" w:rsidP="002F51B5">
                            <w:pPr>
                              <w:ind w:left="2160"/>
                              <w:rPr>
                                <w:color w:val="131D43" w:themeColor="text2" w:themeShade="80"/>
                              </w:rPr>
                            </w:pPr>
                            <w:r w:rsidRPr="00AC1FEF">
                              <w:rPr>
                                <w:b/>
                              </w:rPr>
                              <w:t xml:space="preserve">3. </w:t>
                            </w:r>
                            <w:r w:rsidRPr="00AC1FEF">
                              <w:t>When in your life is it hard to celebrate?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119" type="#_x0000_t202" style="position:absolute;margin-left:56.4pt;margin-top:442.15pt;width:292.95pt;height:113.75pt;z-index:251911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c4+tYCAAAh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" mv:complextextbox="1" filled="f" stroked="f">
                <v:textbox>
                  <w:txbxContent>
                    <w:p w14:paraId="52F1DB0A" w14:textId="104B5CF4" w:rsidR="00622C43" w:rsidRPr="00AC1FEF" w:rsidRDefault="00AC1FEF" w:rsidP="002F51B5">
                      <w:pPr>
                        <w:rPr>
                          <w:b/>
                          <w:color w:val="131D43" w:themeColor="text2" w:themeShade="80"/>
                        </w:rPr>
                      </w:pPr>
                      <w:r>
                        <w:rPr>
                          <w:b/>
                          <w:color w:val="131D43" w:themeColor="text2" w:themeShade="80"/>
                        </w:rPr>
                        <w:tab/>
                      </w:r>
                      <w:r>
                        <w:rPr>
                          <w:b/>
                          <w:color w:val="131D43" w:themeColor="text2" w:themeShade="80"/>
                        </w:rPr>
                        <w:tab/>
                      </w:r>
                      <w:r>
                        <w:rPr>
                          <w:b/>
                          <w:color w:val="131D43" w:themeColor="text2" w:themeShade="80"/>
                        </w:rPr>
                        <w:tab/>
                      </w:r>
                      <w:r w:rsidR="00622C43" w:rsidRPr="00AC1FEF">
                        <w:rPr>
                          <w:b/>
                          <w:color w:val="131D43" w:themeColor="text2" w:themeShade="80"/>
                        </w:rPr>
                        <w:t xml:space="preserve">1. </w:t>
                      </w:r>
                      <w:r w:rsidR="00622C43" w:rsidRPr="00AC1FEF">
                        <w:rPr>
                          <w:color w:val="131D43" w:themeColor="text2" w:themeShade="80"/>
                        </w:rPr>
                        <w:t xml:space="preserve">How do you celebrate </w:t>
                      </w:r>
                      <w:r>
                        <w:rPr>
                          <w:color w:val="131D43" w:themeColor="text2" w:themeShade="80"/>
                        </w:rPr>
                        <w:tab/>
                      </w:r>
                      <w:r>
                        <w:rPr>
                          <w:color w:val="131D43" w:themeColor="text2" w:themeShade="80"/>
                        </w:rPr>
                        <w:tab/>
                      </w:r>
                      <w:r>
                        <w:rPr>
                          <w:color w:val="131D43" w:themeColor="text2" w:themeShade="80"/>
                        </w:rPr>
                        <w:tab/>
                      </w:r>
                      <w:r>
                        <w:rPr>
                          <w:color w:val="131D43" w:themeColor="text2" w:themeShade="80"/>
                        </w:rPr>
                        <w:tab/>
                      </w:r>
                      <w:r w:rsidR="00622C43" w:rsidRPr="00AC1FEF">
                        <w:rPr>
                          <w:color w:val="131D43" w:themeColor="text2" w:themeShade="80"/>
                        </w:rPr>
                        <w:t xml:space="preserve">thanksgiving? </w:t>
                      </w:r>
                    </w:p>
                    <w:p w14:paraId="236CE447" w14:textId="77777777" w:rsidR="00622C43" w:rsidRPr="00AC1FEF" w:rsidRDefault="00622C43" w:rsidP="002F51B5">
                      <w:pPr>
                        <w:rPr>
                          <w:b/>
                          <w:color w:val="131D43" w:themeColor="text2" w:themeShade="80"/>
                          <w:sz w:val="14"/>
                        </w:rPr>
                      </w:pPr>
                      <w:r w:rsidRPr="00AC1FEF">
                        <w:rPr>
                          <w:b/>
                          <w:color w:val="131D43" w:themeColor="text2" w:themeShade="80"/>
                        </w:rPr>
                        <w:tab/>
                      </w:r>
                      <w:r w:rsidRPr="00AC1FEF">
                        <w:rPr>
                          <w:b/>
                          <w:color w:val="131D43" w:themeColor="text2" w:themeShade="80"/>
                        </w:rPr>
                        <w:tab/>
                      </w:r>
                    </w:p>
                    <w:p w14:paraId="237E42E0" w14:textId="77777777" w:rsidR="00622C43" w:rsidRPr="00AC1FEF" w:rsidRDefault="00622C43" w:rsidP="002F51B5">
                      <w:pPr>
                        <w:ind w:left="2160"/>
                        <w:rPr>
                          <w:color w:val="131D43" w:themeColor="text2" w:themeShade="80"/>
                        </w:rPr>
                      </w:pPr>
                      <w:r w:rsidRPr="00AC1FEF">
                        <w:rPr>
                          <w:b/>
                          <w:color w:val="131D43" w:themeColor="text2" w:themeShade="80"/>
                        </w:rPr>
                        <w:t xml:space="preserve">2. </w:t>
                      </w:r>
                      <w:r w:rsidRPr="00AC1FEF">
                        <w:rPr>
                          <w:color w:val="131D43" w:themeColor="text2" w:themeShade="80"/>
                        </w:rPr>
                        <w:t>How can you include more celebration in your life?</w:t>
                      </w:r>
                    </w:p>
                    <w:p w14:paraId="3DD83F00" w14:textId="77777777" w:rsidR="00622C43" w:rsidRPr="00AC1FEF" w:rsidRDefault="00622C43" w:rsidP="002F51B5">
                      <w:pPr>
                        <w:ind w:left="2160"/>
                      </w:pPr>
                    </w:p>
                    <w:p w14:paraId="2BF5C29C" w14:textId="77777777" w:rsidR="00622C43" w:rsidRPr="00AC1FEF" w:rsidRDefault="00622C43" w:rsidP="002F51B5">
                      <w:pPr>
                        <w:ind w:left="2160"/>
                        <w:rPr>
                          <w:color w:val="131D43" w:themeColor="text2" w:themeShade="80"/>
                        </w:rPr>
                      </w:pPr>
                      <w:r w:rsidRPr="00AC1FEF">
                        <w:rPr>
                          <w:b/>
                        </w:rPr>
                        <w:t xml:space="preserve">3. </w:t>
                      </w:r>
                      <w:r w:rsidRPr="00AC1FEF">
                        <w:t>When in your life is it hard to celebrate?</w:t>
                      </w:r>
                    </w:p>
                  </w:txbxContent>
                </v:textbox>
                <w10:wrap type="through" anchorx="page" anchory="page"/>
              </v:shape>
            </w:pict>
          </mc:Fallback>
        </mc:AlternateContent>
      </w:r>
      <w:r w:rsidR="00DD393A">
        <w:rPr>
          <w:noProof/>
        </w:rPr>
        <w:drawing>
          <wp:anchor distT="0" distB="0" distL="114300" distR="114300" simplePos="0" relativeHeight="251797509" behindDoc="0" locked="0" layoutInCell="1" allowOverlap="1" wp14:anchorId="1E976881" wp14:editId="4A4F6285">
            <wp:simplePos x="0" y="0"/>
            <wp:positionH relativeFrom="page">
              <wp:posOffset>513606</wp:posOffset>
            </wp:positionH>
            <wp:positionV relativeFrom="page">
              <wp:posOffset>5615940</wp:posOffset>
            </wp:positionV>
            <wp:extent cx="1572260" cy="1619885"/>
            <wp:effectExtent l="0" t="0" r="2540" b="571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72260" cy="16198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72B2C">
        <w:rPr>
          <w:noProof/>
        </w:rPr>
        <mc:AlternateContent>
          <mc:Choice Requires="wps">
            <w:drawing>
              <wp:anchor distT="0" distB="0" distL="114300" distR="114300" simplePos="0" relativeHeight="251669500" behindDoc="0" locked="0" layoutInCell="1" allowOverlap="1" wp14:anchorId="0986F164" wp14:editId="33032AE9">
                <wp:simplePos x="0" y="0"/>
                <wp:positionH relativeFrom="page">
                  <wp:posOffset>5486400</wp:posOffset>
                </wp:positionH>
                <wp:positionV relativeFrom="page">
                  <wp:posOffset>5615940</wp:posOffset>
                </wp:positionV>
                <wp:extent cx="4114800" cy="1699260"/>
                <wp:effectExtent l="0" t="0" r="0" b="2540"/>
                <wp:wrapThrough wrapText="bothSides">
                  <wp:wrapPolygon edited="0">
                    <wp:start x="0" y="0"/>
                    <wp:lineTo x="0" y="21309"/>
                    <wp:lineTo x="21467" y="21309"/>
                    <wp:lineTo x="21467" y="0"/>
                    <wp:lineTo x="0" y="0"/>
                  </wp:wrapPolygon>
                </wp:wrapThrough>
                <wp:docPr id="95" name="Rectangle 95"/>
                <wp:cNvGraphicFramePr/>
                <a:graphic xmlns:a="http://schemas.openxmlformats.org/drawingml/2006/main">
                  <a:graphicData uri="http://schemas.microsoft.com/office/word/2010/wordprocessingShape">
                    <wps:wsp>
                      <wps:cNvSpPr/>
                      <wps:spPr>
                        <a:xfrm>
                          <a:off x="0" y="0"/>
                          <a:ext cx="4114800" cy="1699260"/>
                        </a:xfrm>
                        <a:prstGeom prst="rect">
                          <a:avLst/>
                        </a:prstGeom>
                        <a:solidFill>
                          <a:schemeClr val="bg2">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5" o:spid="_x0000_s1026" style="position:absolute;margin-left:6in;margin-top:442.2pt;width:324pt;height:133.8pt;z-index:2516695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" fillcolor="#2389ea [2414]" stroked="f">
                <w10:wrap type="through" anchorx="page" anchory="page"/>
              </v:rect>
            </w:pict>
          </mc:Fallback>
        </mc:AlternateContent>
      </w:r>
      <w:r w:rsidR="00E53315">
        <w:rPr>
          <w:noProof/>
        </w:rPr>
        <mc:AlternateContent>
          <mc:Choice Requires="wps">
            <w:drawing>
              <wp:anchor distT="0" distB="0" distL="114300" distR="114300" simplePos="0" relativeHeight="251710469" behindDoc="0" locked="0" layoutInCell="1" allowOverlap="1" wp14:anchorId="506BBCAE" wp14:editId="1B91E957">
                <wp:simplePos x="0" y="0"/>
                <wp:positionH relativeFrom="page">
                  <wp:posOffset>5597525</wp:posOffset>
                </wp:positionH>
                <wp:positionV relativeFrom="page">
                  <wp:posOffset>897890</wp:posOffset>
                </wp:positionV>
                <wp:extent cx="3906520" cy="474980"/>
                <wp:effectExtent l="0" t="0" r="0" b="7620"/>
                <wp:wrapNone/>
                <wp:docPr id="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D83DCC" w14:textId="3630F52A" w:rsidR="00622C43" w:rsidRDefault="00622C43" w:rsidP="00E53315">
                            <w:pPr>
                              <w:pStyle w:val="Title"/>
                            </w:pPr>
                            <w:r>
                              <w:t xml:space="preserve">Week 10: </w:t>
                            </w:r>
                            <w:r w:rsidRPr="002C6AFF">
                              <w:rPr>
                                <w:sz w:val="40"/>
                              </w:rPr>
                              <w:t>Land &amp; Property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440.75pt;margin-top:70.7pt;width:307.6pt;height:37.4pt;z-index:2517104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" filled="f" stroked="f">
                <v:textbox inset=",0,,0">
                  <w:txbxContent>
                    <w:p w14:paraId="55D83DCC" w14:textId="3630F52A" w:rsidR="00622C43" w:rsidRDefault="00622C43" w:rsidP="00E53315">
                      <w:pPr>
                        <w:pStyle w:val="Title"/>
                      </w:pPr>
                      <w:r>
                        <w:t xml:space="preserve">Week 10: </w:t>
                      </w:r>
                      <w:r w:rsidRPr="002C6AFF">
                        <w:rPr>
                          <w:sz w:val="40"/>
                        </w:rPr>
                        <w:t>Land &amp; Property</w:t>
                      </w:r>
                    </w:p>
                  </w:txbxContent>
                </v:textbox>
                <w10:wrap anchorx="page" anchory="page"/>
              </v:shape>
            </w:pict>
          </mc:Fallback>
        </mc:AlternateContent>
      </w:r>
      <w:r w:rsidR="00E53315">
        <w:rPr>
          <w:noProof/>
        </w:rPr>
        <mc:AlternateContent>
          <mc:Choice Requires="wps">
            <w:drawing>
              <wp:anchor distT="0" distB="0" distL="114300" distR="114300" simplePos="0" relativeHeight="251708421" behindDoc="0" locked="0" layoutInCell="1" allowOverlap="1" wp14:anchorId="0FEB0D18" wp14:editId="076B383A">
                <wp:simplePos x="0" y="0"/>
                <wp:positionH relativeFrom="page">
                  <wp:posOffset>530225</wp:posOffset>
                </wp:positionH>
                <wp:positionV relativeFrom="page">
                  <wp:posOffset>897890</wp:posOffset>
                </wp:positionV>
                <wp:extent cx="3906520" cy="474980"/>
                <wp:effectExtent l="0" t="0" r="0" b="762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F85D6B" w14:textId="09C719AF" w:rsidR="00622C43" w:rsidRDefault="00622C43" w:rsidP="00E53315">
                            <w:pPr>
                              <w:pStyle w:val="Title"/>
                            </w:pPr>
                            <w:r>
                              <w:t xml:space="preserve">Week 9: </w:t>
                            </w:r>
                            <w:r w:rsidRPr="002C6AFF">
                              <w:rPr>
                                <w:sz w:val="40"/>
                              </w:rPr>
                              <w:t>Celebration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41.75pt;margin-top:70.7pt;width:307.6pt;height:37.4pt;z-index:2517084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" filled="f" stroked="f">
                <v:textbox inset=",0,,0">
                  <w:txbxContent>
                    <w:p w14:paraId="4CF85D6B" w14:textId="09C719AF" w:rsidR="00622C43" w:rsidRDefault="00622C43" w:rsidP="00E53315">
                      <w:pPr>
                        <w:pStyle w:val="Title"/>
                      </w:pPr>
                      <w:r>
                        <w:t xml:space="preserve">Week 9: </w:t>
                      </w:r>
                      <w:r w:rsidRPr="002C6AFF">
                        <w:rPr>
                          <w:sz w:val="40"/>
                        </w:rPr>
                        <w:t>Celebration</w:t>
                      </w:r>
                    </w:p>
                  </w:txbxContent>
                </v:textbox>
                <w10:wrap anchorx="page" anchory="page"/>
              </v:shape>
            </w:pict>
          </mc:Fallback>
        </mc:AlternateContent>
      </w:r>
    </w:p>
    <w:sectPr w:rsidR="004C0E8E" w:rsidSect="004F20B4">
      <w:headerReference w:type="even" r:id="rId33"/>
      <w:headerReference w:type="default" r:id="rId34"/>
      <w:footerReference w:type="even" r:id="rId35"/>
      <w:footerReference w:type="default" r:id="rId36"/>
      <w:headerReference w:type="first" r:id="rId37"/>
      <w:footerReference w:type="first" r:id="rId3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CA813" w14:textId="77777777" w:rsidR="00B70323" w:rsidRDefault="00B70323">
      <w:r>
        <w:separator/>
      </w:r>
    </w:p>
  </w:endnote>
  <w:endnote w:type="continuationSeparator" w:id="0">
    <w:p w14:paraId="4D88D02B" w14:textId="77777777" w:rsidR="00B70323" w:rsidRDefault="00B7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orbel">
    <w:panose1 w:val="020B0503020204020204"/>
    <w:charset w:val="00"/>
    <w:family w:val="auto"/>
    <w:pitch w:val="variable"/>
    <w:sig w:usb0="A00002EF" w:usb1="4000A44B" w:usb2="00000000" w:usb3="00000000" w:csb0="0000019F" w:csb1="00000000"/>
  </w:font>
  <w:font w:name="Condiment">
    <w:altName w:val="Cambria Math"/>
    <w:charset w:val="00"/>
    <w:family w:val="auto"/>
    <w:pitch w:val="variable"/>
    <w:sig w:usb0="80000027" w:usb1="4000004A" w:usb2="00000000" w:usb3="00000000" w:csb0="00000001" w:csb1="00000000"/>
  </w:font>
  <w:font w:name="Papyrus">
    <w:panose1 w:val="020B0602040200020303"/>
    <w:charset w:val="00"/>
    <w:family w:val="auto"/>
    <w:pitch w:val="variable"/>
    <w:sig w:usb0="80000063" w:usb1="00000040" w:usb2="00000000" w:usb3="00000000" w:csb0="00000061" w:csb1="00000000"/>
  </w:font>
  <w:font w:name="Garamond">
    <w:panose1 w:val="02020404030301010803"/>
    <w:charset w:val="00"/>
    <w:family w:val="auto"/>
    <w:pitch w:val="variable"/>
    <w:sig w:usb0="00000003" w:usb1="00000000" w:usb2="00000000" w:usb3="00000000" w:csb0="00000001" w:csb1="00000000"/>
  </w:font>
  <w:font w:name="Aguafina Script Regular">
    <w:altName w:val="Cambria Math"/>
    <w:charset w:val="00"/>
    <w:family w:val="auto"/>
    <w:pitch w:val="variable"/>
    <w:sig w:usb0="80000027" w:usb1="40000042"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EB4B0" w14:textId="77777777" w:rsidR="00622C43" w:rsidRDefault="00622C4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275AE" w14:textId="77777777" w:rsidR="00622C43" w:rsidRDefault="00622C43">
    <w:pPr>
      <w:pStyle w:val="Footer"/>
    </w:pPr>
    <w:r>
      <w:rPr>
        <w:noProof/>
      </w:rPr>
      <mc:AlternateContent>
        <mc:Choice Requires="wps">
          <w:drawing>
            <wp:anchor distT="0" distB="0" distL="114300" distR="114300" simplePos="0" relativeHeight="251668480" behindDoc="0" locked="0" layoutInCell="1" allowOverlap="1" wp14:anchorId="0B4152E3" wp14:editId="03C8B930">
              <wp:simplePos x="0" y="0"/>
              <wp:positionH relativeFrom="page">
                <wp:posOffset>5486400</wp:posOffset>
              </wp:positionH>
              <wp:positionV relativeFrom="page">
                <wp:posOffset>5715000</wp:posOffset>
              </wp:positionV>
              <wp:extent cx="4114800" cy="1600200"/>
              <wp:effectExtent l="0" t="0" r="0" b="0"/>
              <wp:wrapTight wrapText="bothSides">
                <wp:wrapPolygon edited="0">
                  <wp:start x="0" y="0"/>
                  <wp:lineTo x="0" y="21257"/>
                  <wp:lineTo x="21467" y="21257"/>
                  <wp:lineTo x="21467"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accent4"/>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" fillcolor="#be0204 [3207]" stroked="f">
              <v:textbox inset=",7.2pt,,7.2pt"/>
              <w10:wrap type="tight" anchorx="page" anchory="page"/>
            </v:rec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F15A2" w14:textId="77777777" w:rsidR="00622C43" w:rsidRDefault="00622C4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33EAE" w14:textId="77777777" w:rsidR="00B70323" w:rsidRDefault="00B70323">
      <w:r>
        <w:separator/>
      </w:r>
    </w:p>
  </w:footnote>
  <w:footnote w:type="continuationSeparator" w:id="0">
    <w:p w14:paraId="370697E0" w14:textId="77777777" w:rsidR="00B70323" w:rsidRDefault="00B703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931F4" w14:textId="77777777" w:rsidR="00622C43" w:rsidRDefault="00622C4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00A7E" w14:textId="77777777" w:rsidR="00622C43" w:rsidRDefault="00622C43">
    <w:pPr>
      <w:pStyle w:val="Header"/>
    </w:pPr>
    <w:r>
      <w:rPr>
        <w:noProof/>
      </w:rPr>
      <mc:AlternateContent>
        <mc:Choice Requires="wps">
          <w:drawing>
            <wp:anchor distT="0" distB="0" distL="114300" distR="114300" simplePos="0" relativeHeight="251655166" behindDoc="0" locked="0" layoutInCell="0" allowOverlap="1" wp14:anchorId="1C0D8AF2" wp14:editId="2878E5D8">
              <wp:simplePos x="0" y="0"/>
              <wp:positionH relativeFrom="page">
                <wp:posOffset>457200</wp:posOffset>
              </wp:positionH>
              <wp:positionV relativeFrom="page">
                <wp:posOffset>640080</wp:posOffset>
              </wp:positionV>
              <wp:extent cx="4114800" cy="6675120"/>
              <wp:effectExtent l="0" t="0" r="0" b="5080"/>
              <wp:wrapTight wrapText="bothSides">
                <wp:wrapPolygon edited="0">
                  <wp:start x="0" y="0"/>
                  <wp:lineTo x="0" y="21534"/>
                  <wp:lineTo x="21467" y="21534"/>
                  <wp:lineTo x="21467" y="0"/>
                  <wp:lineTo x="0" y="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rgbClr val="248AEA"/>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" o:allowincell="f" fillcolor="#248aea" stroked="f">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3D1B571A" wp14:editId="118E277F">
              <wp:simplePos x="0" y="0"/>
              <wp:positionH relativeFrom="page">
                <wp:posOffset>5486400</wp:posOffset>
              </wp:positionH>
              <wp:positionV relativeFrom="page">
                <wp:posOffset>640080</wp:posOffset>
              </wp:positionV>
              <wp:extent cx="4114800" cy="6675120"/>
              <wp:effectExtent l="0" t="0" r="0" b="5080"/>
              <wp:wrapTight wrapText="bothSides">
                <wp:wrapPolygon edited="0">
                  <wp:start x="0" y="0"/>
                  <wp:lineTo x="0" y="21534"/>
                  <wp:lineTo x="21467" y="21534"/>
                  <wp:lineTo x="21467" y="0"/>
                  <wp:lineTo x="0" y="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rgbClr val="248AEA"/>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" o:allowincell="f" fillcolor="#248aea" stroked="f">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7FD4AD34" wp14:editId="54DBEFA4">
              <wp:simplePos x="0" y="0"/>
              <wp:positionH relativeFrom="page">
                <wp:posOffset>457200</wp:posOffset>
              </wp:positionH>
              <wp:positionV relativeFrom="page">
                <wp:posOffset>640080</wp:posOffset>
              </wp:positionV>
              <wp:extent cx="4114800" cy="914400"/>
              <wp:effectExtent l="0" t="0" r="0" b="0"/>
              <wp:wrapTight wrapText="bothSides">
                <wp:wrapPolygon edited="0">
                  <wp:start x="0" y="0"/>
                  <wp:lineTo x="0" y="21000"/>
                  <wp:lineTo x="21467" y="21000"/>
                  <wp:lineTo x="21467" y="0"/>
                  <wp:lineTo x="0" y="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rgbClr val="131D4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" o:allowincell="f" fillcolor="#131d43" stroked="f">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7D88F20C" wp14:editId="58BA06E2">
              <wp:simplePos x="0" y="0"/>
              <wp:positionH relativeFrom="page">
                <wp:posOffset>5486400</wp:posOffset>
              </wp:positionH>
              <wp:positionV relativeFrom="page">
                <wp:posOffset>640080</wp:posOffset>
              </wp:positionV>
              <wp:extent cx="4114800" cy="914400"/>
              <wp:effectExtent l="0" t="0" r="0" b="0"/>
              <wp:wrapTight wrapText="bothSides">
                <wp:wrapPolygon edited="0">
                  <wp:start x="0" y="0"/>
                  <wp:lineTo x="0" y="21000"/>
                  <wp:lineTo x="21467" y="21000"/>
                  <wp:lineTo x="21467" y="0"/>
                  <wp:lineTo x="0" y="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rgbClr val="131D4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" o:allowincell="f" fillcolor="#131d43" stroked="f">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5A28AD93" wp14:editId="6597C1A8">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fbc01e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9ED4165" wp14:editId="6DF280BA">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fbc01e [3204]" stroked="f" strokecolor="#4a7ebb" strokeweight="1.5p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CDA86" w14:textId="77777777" w:rsidR="00622C43" w:rsidRDefault="00622C43">
    <w:pPr>
      <w:pStyle w:val="Header"/>
    </w:pPr>
    <w:r>
      <w:rPr>
        <w:noProof/>
      </w:rPr>
      <mc:AlternateContent>
        <mc:Choice Requires="wps">
          <w:drawing>
            <wp:anchor distT="0" distB="0" distL="114300" distR="114300" simplePos="0" relativeHeight="251657215" behindDoc="0" locked="0" layoutInCell="0" allowOverlap="1" wp14:anchorId="2B4BA803" wp14:editId="689BB482">
              <wp:simplePos x="0" y="0"/>
              <wp:positionH relativeFrom="page">
                <wp:posOffset>457200</wp:posOffset>
              </wp:positionH>
              <wp:positionV relativeFrom="page">
                <wp:posOffset>640080</wp:posOffset>
              </wp:positionV>
              <wp:extent cx="4114800" cy="6675120"/>
              <wp:effectExtent l="0" t="0" r="0" b="5080"/>
              <wp:wrapTight wrapText="bothSides">
                <wp:wrapPolygon edited="0">
                  <wp:start x="0" y="0"/>
                  <wp:lineTo x="0" y="21534"/>
                  <wp:lineTo x="21467" y="21534"/>
                  <wp:lineTo x="21467" y="0"/>
                  <wp:lineTo x="0" y="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" o:allowincell="f" fillcolor="#2389ea [2414]" stroked="f">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937C616" wp14:editId="54D2F91C">
              <wp:simplePos x="0" y="0"/>
              <wp:positionH relativeFrom="page">
                <wp:posOffset>457200</wp:posOffset>
              </wp:positionH>
              <wp:positionV relativeFrom="page">
                <wp:posOffset>640080</wp:posOffset>
              </wp:positionV>
              <wp:extent cx="4114800" cy="2286000"/>
              <wp:effectExtent l="0" t="0" r="0" b="0"/>
              <wp:wrapTight wrapText="bothSides">
                <wp:wrapPolygon edited="0">
                  <wp:start x="0" y="0"/>
                  <wp:lineTo x="0" y="21360"/>
                  <wp:lineTo x="21467" y="21360"/>
                  <wp:lineTo x="21467" y="0"/>
                  <wp:lineTo x="0" y="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50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" o:allowincell="f" fillcolor="#131d42 [1615]" stroked="f">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03596AED" wp14:editId="1441E980">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fbc01e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D7257A5" wp14:editId="518914D8">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0" y="0"/>
                  <wp:lineTo x="0" y="21520"/>
                  <wp:lineTo x="21488" y="21520"/>
                  <wp:lineTo x="21488" y="0"/>
                  <wp:lineTo x="0" y="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rgbClr val="131D43"/>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" fillcolor="#131d43" stroked="f">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3D488478" wp14:editId="220EB368">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fbc01e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F589F"/>
    <w:multiLevelType w:val="hybridMultilevel"/>
    <w:tmpl w:val="5B6A5F62"/>
    <w:lvl w:ilvl="0" w:tplc="E3A4B2E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
    <w:nsid w:val="030D37C1"/>
    <w:multiLevelType w:val="hybridMultilevel"/>
    <w:tmpl w:val="52982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14345"/>
    <w:multiLevelType w:val="hybridMultilevel"/>
    <w:tmpl w:val="D178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330582"/>
    <w:multiLevelType w:val="hybridMultilevel"/>
    <w:tmpl w:val="132A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4925A2"/>
    <w:multiLevelType w:val="hybridMultilevel"/>
    <w:tmpl w:val="02E0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FA336E"/>
    <w:multiLevelType w:val="hybridMultilevel"/>
    <w:tmpl w:val="82AC7EC6"/>
    <w:lvl w:ilvl="0" w:tplc="C2001E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8F0CC3"/>
    <w:multiLevelType w:val="hybridMultilevel"/>
    <w:tmpl w:val="73FC0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B626B8"/>
    <w:multiLevelType w:val="hybridMultilevel"/>
    <w:tmpl w:val="EBB89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EF22C7"/>
    <w:multiLevelType w:val="hybridMultilevel"/>
    <w:tmpl w:val="ABE4F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B17C02"/>
    <w:multiLevelType w:val="hybridMultilevel"/>
    <w:tmpl w:val="6A3E6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01676F"/>
    <w:multiLevelType w:val="hybridMultilevel"/>
    <w:tmpl w:val="A594D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7E319D"/>
    <w:multiLevelType w:val="hybridMultilevel"/>
    <w:tmpl w:val="697423B0"/>
    <w:lvl w:ilvl="0" w:tplc="DBCCC0D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22500F"/>
    <w:multiLevelType w:val="hybridMultilevel"/>
    <w:tmpl w:val="41C4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2A6EB2"/>
    <w:multiLevelType w:val="hybridMultilevel"/>
    <w:tmpl w:val="94D2C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7A4477"/>
    <w:multiLevelType w:val="hybridMultilevel"/>
    <w:tmpl w:val="A28A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5011DE"/>
    <w:multiLevelType w:val="hybridMultilevel"/>
    <w:tmpl w:val="266A3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6"/>
  </w:num>
  <w:num w:numId="6">
    <w:abstractNumId w:val="14"/>
  </w:num>
  <w:num w:numId="7">
    <w:abstractNumId w:val="11"/>
  </w:num>
  <w:num w:numId="8">
    <w:abstractNumId w:val="13"/>
  </w:num>
  <w:num w:numId="9">
    <w:abstractNumId w:val="7"/>
  </w:num>
  <w:num w:numId="10">
    <w:abstractNumId w:val="10"/>
  </w:num>
  <w:num w:numId="11">
    <w:abstractNumId w:val="5"/>
  </w:num>
  <w:num w:numId="12">
    <w:abstractNumId w:val="3"/>
  </w:num>
  <w:num w:numId="13">
    <w:abstractNumId w:val="15"/>
  </w:num>
  <w:num w:numId="14">
    <w:abstractNumId w:val="9"/>
  </w:num>
  <w:num w:numId="15">
    <w:abstractNumId w:val="12"/>
  </w:num>
  <w:num w:numId="16">
    <w:abstractNumId w:val="1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6D1C3C"/>
    <w:rsid w:val="00012392"/>
    <w:rsid w:val="000455E8"/>
    <w:rsid w:val="0004693E"/>
    <w:rsid w:val="0006060E"/>
    <w:rsid w:val="00060622"/>
    <w:rsid w:val="000632B1"/>
    <w:rsid w:val="000748EB"/>
    <w:rsid w:val="0008612A"/>
    <w:rsid w:val="00091C28"/>
    <w:rsid w:val="000B0DE1"/>
    <w:rsid w:val="000D3D48"/>
    <w:rsid w:val="000F315C"/>
    <w:rsid w:val="00100253"/>
    <w:rsid w:val="00101D83"/>
    <w:rsid w:val="00121C8B"/>
    <w:rsid w:val="0017038C"/>
    <w:rsid w:val="001721E4"/>
    <w:rsid w:val="00181DFB"/>
    <w:rsid w:val="001B0EE1"/>
    <w:rsid w:val="001B227B"/>
    <w:rsid w:val="001C1206"/>
    <w:rsid w:val="001C64E3"/>
    <w:rsid w:val="001E5DCE"/>
    <w:rsid w:val="001E6ADE"/>
    <w:rsid w:val="001F625B"/>
    <w:rsid w:val="00211FE1"/>
    <w:rsid w:val="00212D9A"/>
    <w:rsid w:val="00215C55"/>
    <w:rsid w:val="00220FFB"/>
    <w:rsid w:val="00240C7D"/>
    <w:rsid w:val="002611CC"/>
    <w:rsid w:val="00272B2C"/>
    <w:rsid w:val="00272C34"/>
    <w:rsid w:val="002A0B42"/>
    <w:rsid w:val="002A3138"/>
    <w:rsid w:val="002A5894"/>
    <w:rsid w:val="002C6AFF"/>
    <w:rsid w:val="002C7AFF"/>
    <w:rsid w:val="002F34F5"/>
    <w:rsid w:val="002F51B5"/>
    <w:rsid w:val="00310C31"/>
    <w:rsid w:val="00314E61"/>
    <w:rsid w:val="00341841"/>
    <w:rsid w:val="00374334"/>
    <w:rsid w:val="00394CB7"/>
    <w:rsid w:val="00396AAF"/>
    <w:rsid w:val="003B2173"/>
    <w:rsid w:val="00411AF9"/>
    <w:rsid w:val="00413550"/>
    <w:rsid w:val="00422CF8"/>
    <w:rsid w:val="00430C4A"/>
    <w:rsid w:val="00433AAC"/>
    <w:rsid w:val="004429A3"/>
    <w:rsid w:val="00451657"/>
    <w:rsid w:val="00457181"/>
    <w:rsid w:val="00457BAD"/>
    <w:rsid w:val="004604B0"/>
    <w:rsid w:val="0047088C"/>
    <w:rsid w:val="00485E7C"/>
    <w:rsid w:val="004C0E8E"/>
    <w:rsid w:val="004F20B4"/>
    <w:rsid w:val="004F5FE6"/>
    <w:rsid w:val="0051614F"/>
    <w:rsid w:val="00517C60"/>
    <w:rsid w:val="005376AF"/>
    <w:rsid w:val="00542AD3"/>
    <w:rsid w:val="0055716C"/>
    <w:rsid w:val="005651D5"/>
    <w:rsid w:val="005A385C"/>
    <w:rsid w:val="005A514D"/>
    <w:rsid w:val="005B399E"/>
    <w:rsid w:val="005C02C1"/>
    <w:rsid w:val="005E3C40"/>
    <w:rsid w:val="005F3618"/>
    <w:rsid w:val="005F5B7E"/>
    <w:rsid w:val="00603E4D"/>
    <w:rsid w:val="00622C43"/>
    <w:rsid w:val="00624DA9"/>
    <w:rsid w:val="00633DBC"/>
    <w:rsid w:val="00637E1A"/>
    <w:rsid w:val="00637EB7"/>
    <w:rsid w:val="006415EA"/>
    <w:rsid w:val="00653F36"/>
    <w:rsid w:val="006613D3"/>
    <w:rsid w:val="00683610"/>
    <w:rsid w:val="00684EC8"/>
    <w:rsid w:val="006A2300"/>
    <w:rsid w:val="006A7F0B"/>
    <w:rsid w:val="006D1C3C"/>
    <w:rsid w:val="006E4DD6"/>
    <w:rsid w:val="006F0C28"/>
    <w:rsid w:val="006F1834"/>
    <w:rsid w:val="00701C09"/>
    <w:rsid w:val="00730F70"/>
    <w:rsid w:val="00743DDF"/>
    <w:rsid w:val="00747534"/>
    <w:rsid w:val="007755A4"/>
    <w:rsid w:val="00792221"/>
    <w:rsid w:val="007B48ED"/>
    <w:rsid w:val="007C27C6"/>
    <w:rsid w:val="007E7CDB"/>
    <w:rsid w:val="0082300A"/>
    <w:rsid w:val="00826B9E"/>
    <w:rsid w:val="00833BA2"/>
    <w:rsid w:val="0083474C"/>
    <w:rsid w:val="00841409"/>
    <w:rsid w:val="00841CDF"/>
    <w:rsid w:val="0085624B"/>
    <w:rsid w:val="008624D4"/>
    <w:rsid w:val="00873667"/>
    <w:rsid w:val="00877A4D"/>
    <w:rsid w:val="0089141A"/>
    <w:rsid w:val="00893DBB"/>
    <w:rsid w:val="008A7913"/>
    <w:rsid w:val="008B138C"/>
    <w:rsid w:val="008D24E1"/>
    <w:rsid w:val="00903D86"/>
    <w:rsid w:val="00933058"/>
    <w:rsid w:val="00936FF0"/>
    <w:rsid w:val="00942568"/>
    <w:rsid w:val="00945101"/>
    <w:rsid w:val="00945770"/>
    <w:rsid w:val="00981227"/>
    <w:rsid w:val="0099154C"/>
    <w:rsid w:val="00994F8D"/>
    <w:rsid w:val="009A0BE5"/>
    <w:rsid w:val="009C0397"/>
    <w:rsid w:val="009C1E74"/>
    <w:rsid w:val="009C29ED"/>
    <w:rsid w:val="009D0F32"/>
    <w:rsid w:val="009D54CF"/>
    <w:rsid w:val="009E219E"/>
    <w:rsid w:val="009E4758"/>
    <w:rsid w:val="00A071D7"/>
    <w:rsid w:val="00A241FA"/>
    <w:rsid w:val="00A247EF"/>
    <w:rsid w:val="00A32A92"/>
    <w:rsid w:val="00A367F3"/>
    <w:rsid w:val="00A45834"/>
    <w:rsid w:val="00A4677E"/>
    <w:rsid w:val="00A50F6B"/>
    <w:rsid w:val="00A76A5E"/>
    <w:rsid w:val="00A80347"/>
    <w:rsid w:val="00A83696"/>
    <w:rsid w:val="00A84521"/>
    <w:rsid w:val="00AA51B2"/>
    <w:rsid w:val="00AA64C1"/>
    <w:rsid w:val="00AC1743"/>
    <w:rsid w:val="00AC1FEF"/>
    <w:rsid w:val="00AC5444"/>
    <w:rsid w:val="00B22A6E"/>
    <w:rsid w:val="00B45421"/>
    <w:rsid w:val="00B61CE9"/>
    <w:rsid w:val="00B70323"/>
    <w:rsid w:val="00BB37D0"/>
    <w:rsid w:val="00BC285A"/>
    <w:rsid w:val="00BF769F"/>
    <w:rsid w:val="00C30216"/>
    <w:rsid w:val="00C716AC"/>
    <w:rsid w:val="00C72E2C"/>
    <w:rsid w:val="00C8284C"/>
    <w:rsid w:val="00C865F8"/>
    <w:rsid w:val="00CA7FD0"/>
    <w:rsid w:val="00CC1C2B"/>
    <w:rsid w:val="00D34D93"/>
    <w:rsid w:val="00D45970"/>
    <w:rsid w:val="00D57F23"/>
    <w:rsid w:val="00D65731"/>
    <w:rsid w:val="00D66BFB"/>
    <w:rsid w:val="00D66DE1"/>
    <w:rsid w:val="00D67D15"/>
    <w:rsid w:val="00D87B57"/>
    <w:rsid w:val="00D912E1"/>
    <w:rsid w:val="00D94DDD"/>
    <w:rsid w:val="00D9502B"/>
    <w:rsid w:val="00DA2A37"/>
    <w:rsid w:val="00DA6959"/>
    <w:rsid w:val="00DB11C7"/>
    <w:rsid w:val="00DB764A"/>
    <w:rsid w:val="00DC126C"/>
    <w:rsid w:val="00DC4032"/>
    <w:rsid w:val="00DD393A"/>
    <w:rsid w:val="00DF733D"/>
    <w:rsid w:val="00E05E3C"/>
    <w:rsid w:val="00E12BB5"/>
    <w:rsid w:val="00E476FD"/>
    <w:rsid w:val="00E530E0"/>
    <w:rsid w:val="00E53315"/>
    <w:rsid w:val="00E816DD"/>
    <w:rsid w:val="00EA4F0D"/>
    <w:rsid w:val="00EA5545"/>
    <w:rsid w:val="00EB01E2"/>
    <w:rsid w:val="00EB5C0C"/>
    <w:rsid w:val="00ED148B"/>
    <w:rsid w:val="00EE3975"/>
    <w:rsid w:val="00EF6DA6"/>
    <w:rsid w:val="00F104BA"/>
    <w:rsid w:val="00F337BA"/>
    <w:rsid w:val="00F33B10"/>
    <w:rsid w:val="00F551AE"/>
    <w:rsid w:val="00F55C62"/>
    <w:rsid w:val="00F72347"/>
    <w:rsid w:val="00F822F8"/>
    <w:rsid w:val="00FA1EBF"/>
    <w:rsid w:val="00FB158E"/>
    <w:rsid w:val="00FC240A"/>
    <w:rsid w:val="00FE7656"/>
    <w:rsid w:val="00FF6E2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D24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263B86"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263B86"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263B86" w:themeColor="text2"/>
      <w:sz w:val="16"/>
    </w:rPr>
  </w:style>
  <w:style w:type="character" w:customStyle="1" w:styleId="FooterChar">
    <w:name w:val="Footer Char"/>
    <w:basedOn w:val="DefaultParagraphFont"/>
    <w:link w:val="Footer"/>
    <w:rsid w:val="00864160"/>
    <w:rPr>
      <w:color w:val="263B86"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263B86" w:themeColor="text2"/>
      <w:sz w:val="28"/>
      <w:szCs w:val="32"/>
    </w:rPr>
  </w:style>
  <w:style w:type="paragraph" w:styleId="BodyText">
    <w:name w:val="Body Text"/>
    <w:basedOn w:val="Normal"/>
    <w:link w:val="BodyTextChar"/>
    <w:semiHidden/>
    <w:unhideWhenUsed/>
    <w:rsid w:val="00864160"/>
    <w:pPr>
      <w:spacing w:after="120" w:line="264" w:lineRule="auto"/>
    </w:pPr>
    <w:rPr>
      <w:color w:val="263B86" w:themeColor="text2"/>
      <w:sz w:val="20"/>
    </w:rPr>
  </w:style>
  <w:style w:type="character" w:customStyle="1" w:styleId="BodyTextChar">
    <w:name w:val="Body Text Char"/>
    <w:basedOn w:val="DefaultParagraphFont"/>
    <w:link w:val="BodyText"/>
    <w:semiHidden/>
    <w:rsid w:val="00864160"/>
    <w:rPr>
      <w:color w:val="263B86" w:themeColor="text2"/>
      <w:sz w:val="20"/>
    </w:rPr>
  </w:style>
  <w:style w:type="paragraph" w:customStyle="1" w:styleId="BodyText-Small">
    <w:name w:val="Body Text - Small"/>
    <w:basedOn w:val="Normal"/>
    <w:qFormat/>
    <w:rsid w:val="00864160"/>
    <w:pPr>
      <w:spacing w:after="120" w:line="264" w:lineRule="auto"/>
    </w:pPr>
    <w:rPr>
      <w:color w:val="263B86"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263B86" w:themeColor="text2"/>
      <w:sz w:val="22"/>
    </w:rPr>
  </w:style>
  <w:style w:type="paragraph" w:customStyle="1" w:styleId="ListText">
    <w:name w:val="List Text"/>
    <w:basedOn w:val="BodyText"/>
    <w:qFormat/>
    <w:rsid w:val="007A7B74"/>
    <w:pPr>
      <w:spacing w:after="20"/>
    </w:pPr>
  </w:style>
  <w:style w:type="paragraph" w:styleId="ListParagraph">
    <w:name w:val="List Paragraph"/>
    <w:basedOn w:val="Normal"/>
    <w:uiPriority w:val="34"/>
    <w:qFormat/>
    <w:rsid w:val="00AC174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263B86"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263B86"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263B86" w:themeColor="text2"/>
      <w:sz w:val="16"/>
    </w:rPr>
  </w:style>
  <w:style w:type="character" w:customStyle="1" w:styleId="FooterChar">
    <w:name w:val="Footer Char"/>
    <w:basedOn w:val="DefaultParagraphFont"/>
    <w:link w:val="Footer"/>
    <w:rsid w:val="00864160"/>
    <w:rPr>
      <w:color w:val="263B86"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263B86" w:themeColor="text2"/>
      <w:sz w:val="28"/>
      <w:szCs w:val="32"/>
    </w:rPr>
  </w:style>
  <w:style w:type="paragraph" w:styleId="BodyText">
    <w:name w:val="Body Text"/>
    <w:basedOn w:val="Normal"/>
    <w:link w:val="BodyTextChar"/>
    <w:semiHidden/>
    <w:unhideWhenUsed/>
    <w:rsid w:val="00864160"/>
    <w:pPr>
      <w:spacing w:after="120" w:line="264" w:lineRule="auto"/>
    </w:pPr>
    <w:rPr>
      <w:color w:val="263B86" w:themeColor="text2"/>
      <w:sz w:val="20"/>
    </w:rPr>
  </w:style>
  <w:style w:type="character" w:customStyle="1" w:styleId="BodyTextChar">
    <w:name w:val="Body Text Char"/>
    <w:basedOn w:val="DefaultParagraphFont"/>
    <w:link w:val="BodyText"/>
    <w:semiHidden/>
    <w:rsid w:val="00864160"/>
    <w:rPr>
      <w:color w:val="263B86" w:themeColor="text2"/>
      <w:sz w:val="20"/>
    </w:rPr>
  </w:style>
  <w:style w:type="paragraph" w:customStyle="1" w:styleId="BodyText-Small">
    <w:name w:val="Body Text - Small"/>
    <w:basedOn w:val="Normal"/>
    <w:qFormat/>
    <w:rsid w:val="00864160"/>
    <w:pPr>
      <w:spacing w:after="120" w:line="264" w:lineRule="auto"/>
    </w:pPr>
    <w:rPr>
      <w:color w:val="263B86"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263B86" w:themeColor="text2"/>
      <w:sz w:val="22"/>
    </w:rPr>
  </w:style>
  <w:style w:type="paragraph" w:customStyle="1" w:styleId="ListText">
    <w:name w:val="List Text"/>
    <w:basedOn w:val="BodyText"/>
    <w:qFormat/>
    <w:rsid w:val="007A7B74"/>
    <w:pPr>
      <w:spacing w:after="20"/>
    </w:pPr>
  </w:style>
  <w:style w:type="paragraph" w:styleId="ListParagraph">
    <w:name w:val="List Paragraph"/>
    <w:basedOn w:val="Normal"/>
    <w:uiPriority w:val="34"/>
    <w:qFormat/>
    <w:rsid w:val="00AC17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microsoft.com/office/2007/relationships/hdphoto" Target="media/hdphoto7.wdp"/><Relationship Id="rId22" Type="http://schemas.openxmlformats.org/officeDocument/2006/relationships/image" Target="media/image8.png"/><Relationship Id="rId23" Type="http://schemas.microsoft.com/office/2007/relationships/hdphoto" Target="media/hdphoto8.wdp"/><Relationship Id="rId24" Type="http://schemas.openxmlformats.org/officeDocument/2006/relationships/image" Target="media/image9.png"/><Relationship Id="rId25" Type="http://schemas.microsoft.com/office/2007/relationships/hdphoto" Target="media/hdphoto9.wdp"/><Relationship Id="rId26" Type="http://schemas.openxmlformats.org/officeDocument/2006/relationships/image" Target="media/image10.png"/><Relationship Id="rId27" Type="http://schemas.openxmlformats.org/officeDocument/2006/relationships/image" Target="media/image11.png"/><Relationship Id="rId28" Type="http://schemas.microsoft.com/office/2007/relationships/hdphoto" Target="media/hdphoto10.wdp"/><Relationship Id="rId2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microsoft.com/office/2007/relationships/hdphoto" Target="media/hdphoto11.wdp"/><Relationship Id="rId31" Type="http://schemas.microsoft.com/office/2007/relationships/hdphoto" Target="media/hdphoto12.wdp"/><Relationship Id="rId32" Type="http://schemas.microsoft.com/office/2007/relationships/hdphoto" Target="media/hdphoto13.wdp"/><Relationship Id="rId9" Type="http://schemas.microsoft.com/office/2007/relationships/hdphoto" Target="media/hdphoto1.wdp"/><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1.xml"/><Relationship Id="rId34" Type="http://schemas.openxmlformats.org/officeDocument/2006/relationships/header" Target="header2.xm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2.png"/><Relationship Id="rId11" Type="http://schemas.microsoft.com/office/2007/relationships/hdphoto" Target="media/hdphoto2.wdp"/><Relationship Id="rId12" Type="http://schemas.openxmlformats.org/officeDocument/2006/relationships/image" Target="media/image3.png"/><Relationship Id="rId13" Type="http://schemas.microsoft.com/office/2007/relationships/hdphoto" Target="media/hdphoto3.wdp"/><Relationship Id="rId14" Type="http://schemas.openxmlformats.org/officeDocument/2006/relationships/image" Target="media/image4.png"/><Relationship Id="rId15" Type="http://schemas.microsoft.com/office/2007/relationships/hdphoto" Target="media/hdphoto4.wdp"/><Relationship Id="rId16" Type="http://schemas.openxmlformats.org/officeDocument/2006/relationships/image" Target="media/image5.png"/><Relationship Id="rId17" Type="http://schemas.microsoft.com/office/2007/relationships/hdphoto" Target="media/hdphoto5.wdp"/><Relationship Id="rId18" Type="http://schemas.openxmlformats.org/officeDocument/2006/relationships/image" Target="media/image6.png"/><Relationship Id="rId19" Type="http://schemas.microsoft.com/office/2007/relationships/hdphoto" Target="media/hdphoto6.wdp"/><Relationship Id="rId37" Type="http://schemas.openxmlformats.org/officeDocument/2006/relationships/header" Target="header3.xml"/><Relationship Id="rId38" Type="http://schemas.openxmlformats.org/officeDocument/2006/relationships/footer" Target="footer3.xml"/><Relationship Id="rId39" Type="http://schemas.openxmlformats.org/officeDocument/2006/relationships/fontTable" Target="fontTable.xml"/><Relationship Id="rId4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Picture Program.dotx</Template>
  <TotalTime>66</TotalTime>
  <Pages>7</Pages>
  <Words>14</Words>
  <Characters>86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Sanchez</dc:creator>
  <cp:keywords/>
  <dc:description/>
  <cp:lastModifiedBy>Amanda Tam</cp:lastModifiedBy>
  <cp:revision>16</cp:revision>
  <cp:lastPrinted>2014-06-02T07:32:00Z</cp:lastPrinted>
  <dcterms:created xsi:type="dcterms:W3CDTF">2014-06-02T07:32:00Z</dcterms:created>
  <dcterms:modified xsi:type="dcterms:W3CDTF">2014-06-02T08:47:00Z</dcterms:modified>
  <cp:category/>
</cp:coreProperties>
</file>